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29"/>
        <w:tblW w:w="10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9"/>
        <w:gridCol w:w="3483"/>
        <w:gridCol w:w="3141"/>
      </w:tblGrid>
      <w:tr w:rsidR="009B1328" w14:paraId="4038FA68" w14:textId="77777777" w:rsidTr="009B1328">
        <w:trPr>
          <w:trHeight w:val="2108"/>
        </w:trPr>
        <w:tc>
          <w:tcPr>
            <w:tcW w:w="10273" w:type="dxa"/>
            <w:gridSpan w:val="3"/>
            <w:vAlign w:val="center"/>
          </w:tcPr>
          <w:p w14:paraId="19A09320" w14:textId="4C55699E" w:rsidR="009B1328" w:rsidRPr="009B1328" w:rsidRDefault="009645E0" w:rsidP="009B1328">
            <w:pPr>
              <w:pStyle w:val="Title"/>
              <w:jc w:val="center"/>
              <w:rPr>
                <w:sz w:val="72"/>
                <w:szCs w:val="72"/>
              </w:rPr>
            </w:pPr>
            <w:r>
              <w:rPr>
                <w:noProof/>
              </w:rPr>
              <mc:AlternateContent>
                <mc:Choice Requires="wps">
                  <w:drawing>
                    <wp:anchor distT="0" distB="0" distL="114300" distR="114300" simplePos="0" relativeHeight="251662336" behindDoc="0" locked="0" layoutInCell="1" allowOverlap="1" wp14:anchorId="179096CB" wp14:editId="236A8618">
                      <wp:simplePos x="0" y="0"/>
                      <wp:positionH relativeFrom="column">
                        <wp:posOffset>-22225</wp:posOffset>
                      </wp:positionH>
                      <wp:positionV relativeFrom="paragraph">
                        <wp:posOffset>-158115</wp:posOffset>
                      </wp:positionV>
                      <wp:extent cx="552450" cy="504825"/>
                      <wp:effectExtent l="19050" t="19050" r="38100" b="47625"/>
                      <wp:wrapNone/>
                      <wp:docPr id="2" name="Star: 5 Points 2"/>
                      <wp:cNvGraphicFramePr/>
                      <a:graphic xmlns:a="http://schemas.openxmlformats.org/drawingml/2006/main">
                        <a:graphicData uri="http://schemas.microsoft.com/office/word/2010/wordprocessingShape">
                          <wps:wsp>
                            <wps:cNvSpPr/>
                            <wps:spPr>
                              <a:xfrm>
                                <a:off x="0" y="0"/>
                                <a:ext cx="552450" cy="504825"/>
                              </a:xfrm>
                              <a:prstGeom prst="star5">
                                <a:avLst>
                                  <a:gd name="adj" fmla="val 20805"/>
                                  <a:gd name="hf" fmla="val 105146"/>
                                  <a:gd name="vf" fmla="val 110557"/>
                                </a:avLst>
                              </a:prstGeom>
                              <a:solidFill>
                                <a:srgbClr val="FF0000"/>
                              </a:solidFill>
                              <a:ln w="25400" cap="flat">
                                <a:solidFill>
                                  <a:srgbClr val="000000"/>
                                </a:solid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80AA" id="Star: 5 Points 2" o:spid="_x0000_s1026" style="position:absolute;margin-left:-1.75pt;margin-top:-12.45pt;width:43.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" path="m1,192826r205189,-7707l276225,r71035,185119l552449,192826,391162,314942r55779,189882l276225,395176,105509,504824,161288,314942,1,192826xe" fillcolor="red" strokeweight="2pt">
                      <v:stroke miterlimit="4" joinstyle="miter"/>
                      <v:path arrowok="t" o:connecttype="custom" o:connectlocs="1,192826;205190,185119;276225,0;347260,185119;552449,192826;391162,314942;446941,504824;276225,395176;105509,504824;161288,314942;1,192826" o:connectangles="0,0,0,0,0,0,0,0,0,0,0"/>
                    </v:shape>
                  </w:pict>
                </mc:Fallback>
              </mc:AlternateContent>
            </w:r>
            <w:r w:rsidR="009B1328">
              <w:rPr>
                <w:noProof/>
              </w:rPr>
              <mc:AlternateContent>
                <mc:Choice Requires="wps">
                  <w:drawing>
                    <wp:anchor distT="0" distB="0" distL="114300" distR="114300" simplePos="0" relativeHeight="251660288" behindDoc="0" locked="0" layoutInCell="1" allowOverlap="1" wp14:anchorId="4B9F7334" wp14:editId="025081F0">
                      <wp:simplePos x="0" y="0"/>
                      <wp:positionH relativeFrom="column">
                        <wp:posOffset>5873750</wp:posOffset>
                      </wp:positionH>
                      <wp:positionV relativeFrom="paragraph">
                        <wp:posOffset>-113665</wp:posOffset>
                      </wp:positionV>
                      <wp:extent cx="552450" cy="504825"/>
                      <wp:effectExtent l="38100" t="38100" r="19050" b="47625"/>
                      <wp:wrapNone/>
                      <wp:docPr id="1" name="Star: 5 Points 1"/>
                      <wp:cNvGraphicFramePr/>
                      <a:graphic xmlns:a="http://schemas.openxmlformats.org/drawingml/2006/main">
                        <a:graphicData uri="http://schemas.microsoft.com/office/word/2010/wordprocessingShape">
                          <wps:wsp>
                            <wps:cNvSpPr/>
                            <wps:spPr>
                              <a:xfrm>
                                <a:off x="0" y="0"/>
                                <a:ext cx="552450" cy="504825"/>
                              </a:xfrm>
                              <a:prstGeom prst="star5">
                                <a:avLst/>
                              </a:prstGeom>
                              <a:solidFill>
                                <a:srgbClr val="FF0000"/>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0CB8D" id="Star: 5 Points 1" o:spid="_x0000_s1026" style="position:absolute;margin-left:462.5pt;margin-top:-8.95pt;width:43.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" path="m1,192826r211017,1l276225,r65207,192827l552449,192826,381732,311998r65209,192826l276225,385649,105509,504824,170718,311998,1,192826xe" fillcolor="red" strokeweight="2pt">
                      <v:stroke miterlimit="4" joinstyle="miter"/>
                      <v:path arrowok="t" o:connecttype="custom" o:connectlocs="1,192826;211018,192827;276225,0;341432,192827;552449,192826;381732,311998;446941,504824;276225,385649;105509,504824;170718,311998;1,192826" o:connectangles="0,0,0,0,0,0,0,0,0,0,0"/>
                    </v:shape>
                  </w:pict>
                </mc:Fallback>
              </mc:AlternateContent>
            </w:r>
            <w:r w:rsidR="009B1328">
              <w:rPr>
                <w:rFonts w:ascii="Grotesque" w:hAnsi="Grotesque" w:cs="Cavolini"/>
                <w:color w:val="C00000"/>
                <w:sz w:val="52"/>
                <w:szCs w:val="52"/>
              </w:rPr>
              <w:t>BE THE STAR</w:t>
            </w:r>
            <w:r>
              <w:rPr>
                <w:rFonts w:ascii="Grotesque" w:hAnsi="Grotesque" w:cs="Cavolini"/>
                <w:color w:val="C00000"/>
                <w:sz w:val="52"/>
                <w:szCs w:val="52"/>
              </w:rPr>
              <w:t xml:space="preserve"> of</w:t>
            </w:r>
            <w:r w:rsidR="009B1328">
              <w:rPr>
                <w:rFonts w:ascii="Grotesque" w:hAnsi="Grotesque" w:cs="Cavolini"/>
                <w:color w:val="C00000"/>
                <w:sz w:val="52"/>
                <w:szCs w:val="52"/>
              </w:rPr>
              <w:t xml:space="preserve"> LAB WEEK!</w:t>
            </w:r>
          </w:p>
        </w:tc>
      </w:tr>
      <w:tr w:rsidR="009B1328" w14:paraId="305281A9" w14:textId="77777777" w:rsidTr="009B1328">
        <w:trPr>
          <w:trHeight w:val="1025"/>
        </w:trPr>
        <w:tc>
          <w:tcPr>
            <w:tcW w:w="10273" w:type="dxa"/>
            <w:gridSpan w:val="3"/>
            <w:tcBorders>
              <w:bottom w:val="single" w:sz="24" w:space="0" w:color="FFFFFF" w:themeColor="background1"/>
            </w:tcBorders>
            <w:vAlign w:val="center"/>
          </w:tcPr>
          <w:p w14:paraId="44CADFA7" w14:textId="77777777" w:rsidR="009B1328" w:rsidRDefault="009B1328" w:rsidP="009B1328">
            <w:pPr>
              <w:pStyle w:val="Subtitle"/>
              <w:jc w:val="center"/>
              <w:rPr>
                <w:sz w:val="40"/>
                <w:szCs w:val="40"/>
              </w:rPr>
            </w:pPr>
          </w:p>
          <w:p w14:paraId="587715DB" w14:textId="48DF97AF" w:rsidR="009B1328" w:rsidRPr="009B1328" w:rsidRDefault="009B1328" w:rsidP="009B1328">
            <w:pPr>
              <w:pStyle w:val="Subtitle"/>
              <w:jc w:val="center"/>
              <w:rPr>
                <w:sz w:val="40"/>
                <w:szCs w:val="40"/>
              </w:rPr>
            </w:pPr>
            <w:r w:rsidRPr="009B1328">
              <w:rPr>
                <w:sz w:val="40"/>
                <w:szCs w:val="40"/>
              </w:rPr>
              <w:t xml:space="preserve">WHAT MAKES US A VALUED PART OF HEALTHCARE? </w:t>
            </w:r>
          </w:p>
          <w:p w14:paraId="02CC625C" w14:textId="77777777" w:rsidR="009B1328" w:rsidRPr="009B1328" w:rsidRDefault="009B1328" w:rsidP="009B1328">
            <w:pPr>
              <w:pStyle w:val="Subtitle"/>
              <w:jc w:val="center"/>
              <w:rPr>
                <w:sz w:val="40"/>
                <w:szCs w:val="40"/>
              </w:rPr>
            </w:pPr>
            <w:r w:rsidRPr="009B1328">
              <w:rPr>
                <w:sz w:val="40"/>
                <w:szCs w:val="40"/>
              </w:rPr>
              <w:t>SEND US A SHORT VIDEO ABOUT IT!</w:t>
            </w:r>
          </w:p>
          <w:p w14:paraId="64EB4211" w14:textId="69B93FAB" w:rsidR="009B1328" w:rsidRPr="009B1328" w:rsidRDefault="009B1328" w:rsidP="009B1328"/>
        </w:tc>
      </w:tr>
      <w:tr w:rsidR="009B1328" w:rsidRPr="009B1328" w14:paraId="3AD00AA5" w14:textId="77777777" w:rsidTr="009B1328">
        <w:trPr>
          <w:trHeight w:val="1136"/>
        </w:trPr>
        <w:tc>
          <w:tcPr>
            <w:tcW w:w="3649" w:type="dxa"/>
            <w:tcBorders>
              <w:top w:val="single" w:sz="24" w:space="0" w:color="FFFFFF" w:themeColor="background1"/>
              <w:bottom w:val="single" w:sz="24" w:space="0" w:color="FFFFFF" w:themeColor="background1"/>
            </w:tcBorders>
            <w:vAlign w:val="center"/>
          </w:tcPr>
          <w:p w14:paraId="6844F10E" w14:textId="27502E73" w:rsidR="009B1328" w:rsidRPr="009B1328" w:rsidRDefault="009B1328" w:rsidP="009B1328">
            <w:pPr>
              <w:pStyle w:val="Info"/>
              <w:spacing w:before="0" w:after="0"/>
              <w:jc w:val="center"/>
              <w:rPr>
                <w:szCs w:val="52"/>
              </w:rPr>
            </w:pPr>
            <w:r w:rsidRPr="009B1328">
              <w:rPr>
                <w:szCs w:val="52"/>
              </w:rPr>
              <w:t>Smile!</w:t>
            </w:r>
          </w:p>
        </w:tc>
        <w:tc>
          <w:tcPr>
            <w:tcW w:w="3483" w:type="dxa"/>
            <w:tcBorders>
              <w:top w:val="single" w:sz="24" w:space="0" w:color="FFFFFF" w:themeColor="background1"/>
              <w:bottom w:val="single" w:sz="24" w:space="0" w:color="FFFFFF" w:themeColor="background1"/>
            </w:tcBorders>
            <w:vAlign w:val="center"/>
          </w:tcPr>
          <w:p w14:paraId="37E09CEC" w14:textId="57300625" w:rsidR="009B1328" w:rsidRPr="009B1328" w:rsidRDefault="009B1328" w:rsidP="009B1328">
            <w:pPr>
              <w:pStyle w:val="Info"/>
              <w:spacing w:before="0" w:after="0"/>
              <w:jc w:val="center"/>
              <w:rPr>
                <w:szCs w:val="52"/>
              </w:rPr>
            </w:pPr>
            <w:r w:rsidRPr="009B1328">
              <w:rPr>
                <w:szCs w:val="52"/>
              </w:rPr>
              <w:t>Record!</w:t>
            </w:r>
          </w:p>
        </w:tc>
        <w:tc>
          <w:tcPr>
            <w:tcW w:w="3141" w:type="dxa"/>
            <w:tcBorders>
              <w:top w:val="single" w:sz="24" w:space="0" w:color="FFFFFF" w:themeColor="background1"/>
              <w:bottom w:val="single" w:sz="24" w:space="0" w:color="FFFFFF" w:themeColor="background1"/>
            </w:tcBorders>
            <w:vAlign w:val="center"/>
          </w:tcPr>
          <w:p w14:paraId="3EF0E6B9" w14:textId="64098C4D" w:rsidR="009B1328" w:rsidRPr="009B1328" w:rsidRDefault="009B1328" w:rsidP="009B1328">
            <w:pPr>
              <w:pStyle w:val="Info"/>
              <w:spacing w:before="0" w:after="0"/>
              <w:jc w:val="center"/>
              <w:rPr>
                <w:szCs w:val="52"/>
              </w:rPr>
            </w:pPr>
            <w:r w:rsidRPr="009B1328">
              <w:rPr>
                <w:szCs w:val="52"/>
              </w:rPr>
              <w:t>Send!</w:t>
            </w:r>
          </w:p>
        </w:tc>
      </w:tr>
      <w:tr w:rsidR="009B1328" w:rsidRPr="009B1328" w14:paraId="435AADFD" w14:textId="77777777" w:rsidTr="009B1328">
        <w:trPr>
          <w:trHeight w:val="231"/>
        </w:trPr>
        <w:tc>
          <w:tcPr>
            <w:tcW w:w="10273" w:type="dxa"/>
            <w:gridSpan w:val="3"/>
            <w:tcBorders>
              <w:top w:val="single" w:sz="24" w:space="0" w:color="FFFFFF" w:themeColor="background1"/>
            </w:tcBorders>
          </w:tcPr>
          <w:p w14:paraId="5A3521B3" w14:textId="3CBDB399" w:rsidR="009B1328" w:rsidRPr="009B1328" w:rsidRDefault="009B1328" w:rsidP="009B1328">
            <w:pPr>
              <w:rPr>
                <w:sz w:val="52"/>
                <w:szCs w:val="52"/>
              </w:rPr>
            </w:pPr>
          </w:p>
        </w:tc>
      </w:tr>
      <w:tr w:rsidR="009B1328" w14:paraId="7EFF944E" w14:textId="77777777" w:rsidTr="009B1328">
        <w:trPr>
          <w:trHeight w:val="992"/>
        </w:trPr>
        <w:tc>
          <w:tcPr>
            <w:tcW w:w="10273" w:type="dxa"/>
            <w:gridSpan w:val="3"/>
          </w:tcPr>
          <w:p w14:paraId="1B073817" w14:textId="6F1E3389" w:rsidR="009B1328" w:rsidRPr="009B1328" w:rsidRDefault="009B1328" w:rsidP="009B1328">
            <w:pPr>
              <w:pStyle w:val="RSVP"/>
            </w:pPr>
            <w:r>
              <w:t xml:space="preserve">Deadline: </w:t>
            </w:r>
            <w:r w:rsidR="009645E0" w:rsidRPr="009645E0">
              <w:rPr>
                <w:u w:val="single"/>
              </w:rPr>
              <w:t>S</w:t>
            </w:r>
            <w:r w:rsidR="00343F0D">
              <w:rPr>
                <w:u w:val="single"/>
              </w:rPr>
              <w:t>aturday</w:t>
            </w:r>
            <w:r w:rsidR="009645E0" w:rsidRPr="009645E0">
              <w:rPr>
                <w:u w:val="single"/>
              </w:rPr>
              <w:t xml:space="preserve"> </w:t>
            </w:r>
            <w:r w:rsidR="00343F0D">
              <w:rPr>
                <w:u w:val="single"/>
              </w:rPr>
              <w:t>April 1</w:t>
            </w:r>
            <w:r w:rsidRPr="009645E0">
              <w:rPr>
                <w:u w:val="single"/>
              </w:rPr>
              <w:t>, 2023</w:t>
            </w:r>
            <w:r>
              <w:t xml:space="preserve"> </w:t>
            </w:r>
            <w:r>
              <w:rPr>
                <w:rFonts w:ascii="Futura PT"/>
                <w:b w:val="0"/>
                <w:sz w:val="24"/>
              </w:rPr>
              <w:t xml:space="preserve">See detailed instructions </w:t>
            </w:r>
            <w:r w:rsidR="009645E0">
              <w:rPr>
                <w:rFonts w:ascii="Futura PT"/>
                <w:b w:val="0"/>
                <w:sz w:val="24"/>
              </w:rPr>
              <w:t>inside</w:t>
            </w:r>
            <w:r>
              <w:rPr>
                <w:rFonts w:ascii="Futura PT"/>
                <w:b w:val="0"/>
                <w:sz w:val="24"/>
              </w:rPr>
              <w:t>!</w:t>
            </w:r>
          </w:p>
        </w:tc>
      </w:tr>
    </w:tbl>
    <w:p w14:paraId="65D143C2" w14:textId="58E242C2" w:rsidR="009B1328" w:rsidRPr="009645E0" w:rsidRDefault="006D7207" w:rsidP="009645E0">
      <w:pPr>
        <w:jc w:val="center"/>
        <w:rPr>
          <w:rFonts w:ascii="Futura PT"/>
          <w:b/>
          <w:color w:val="auto"/>
          <w:szCs w:val="28"/>
        </w:rPr>
      </w:pPr>
      <w:r w:rsidRPr="009645E0">
        <w:rPr>
          <w:noProof/>
          <w:color w:val="auto"/>
          <w:szCs w:val="28"/>
        </w:rPr>
        <mc:AlternateContent>
          <mc:Choice Requires="wpg">
            <w:drawing>
              <wp:anchor distT="0" distB="0" distL="114300" distR="114300" simplePos="0" relativeHeight="251659264" behindDoc="1" locked="1" layoutInCell="1" allowOverlap="1" wp14:anchorId="03F0DCDC" wp14:editId="43577F93">
                <wp:simplePos x="0" y="0"/>
                <wp:positionH relativeFrom="page">
                  <wp:align>right</wp:align>
                </wp:positionH>
                <wp:positionV relativeFrom="paragraph">
                  <wp:posOffset>-638175</wp:posOffset>
                </wp:positionV>
                <wp:extent cx="7772400" cy="10210165"/>
                <wp:effectExtent l="0" t="0" r="0" b="63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210165"/>
                          <a:chOff x="0" y="0"/>
                          <a:chExt cx="7772400" cy="10206944"/>
                        </a:xfrm>
                      </wpg:grpSpPr>
                      <wps:wsp>
                        <wps:cNvPr id="3" name="Rectangle">
                          <a:extLst>
                            <a:ext uri="{C183D7F6-B498-43B3-948B-1728B52AA6E4}">
                              <adec:decorative xmlns:adec="http://schemas.microsoft.com/office/drawing/2017/decorative" val="1"/>
                            </a:ext>
                          </a:extLst>
                        </wps:cNvPr>
                        <wps:cNvSpPr/>
                        <wps:spPr>
                          <a:xfrm>
                            <a:off x="0" y="0"/>
                            <a:ext cx="7772400" cy="10058400"/>
                          </a:xfrm>
                          <a:prstGeom prst="rect">
                            <a:avLst/>
                          </a:prstGeom>
                          <a:solidFill>
                            <a:schemeClr val="accent1"/>
                          </a:solidFill>
                          <a:ln w="12700">
                            <a:miter lim="400000"/>
                          </a:ln>
                        </wps:spPr>
                        <wps:bodyPr lIns="38100" tIns="38100" rIns="38100" bIns="38100" anchor="ctr"/>
                      </wps:wsp>
                      <pic:pic xmlns:pic="http://schemas.openxmlformats.org/drawingml/2006/picture">
                        <pic:nvPicPr>
                          <pic:cNvPr id="132" name="Picture 13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11410"/>
                            <a:ext cx="7724140" cy="9995534"/>
                          </a:xfrm>
                          <a:prstGeom prst="rect">
                            <a:avLst/>
                          </a:prstGeom>
                        </pic:spPr>
                      </pic:pic>
                      <wps:wsp>
                        <wps:cNvPr id="4" name="Shape">
                          <a:extLst>
                            <a:ext uri="{C183D7F6-B498-43B3-948B-1728B52AA6E4}">
                              <adec:decorative xmlns:adec="http://schemas.microsoft.com/office/drawing/2017/decorative" val="1"/>
                            </a:ext>
                          </a:extLst>
                        </wps:cNvPr>
                        <wps:cNvSpPr/>
                        <wps:spPr>
                          <a:xfrm>
                            <a:off x="2844165" y="3232890"/>
                            <a:ext cx="424180" cy="402590"/>
                          </a:xfrm>
                          <a:custGeom>
                            <a:avLst/>
                            <a:gdLst/>
                            <a:ahLst/>
                            <a:cxnLst>
                              <a:cxn ang="0">
                                <a:pos x="wd2" y="hd2"/>
                              </a:cxn>
                              <a:cxn ang="5400000">
                                <a:pos x="wd2" y="hd2"/>
                              </a:cxn>
                              <a:cxn ang="10800000">
                                <a:pos x="wd2" y="hd2"/>
                              </a:cxn>
                              <a:cxn ang="16200000">
                                <a:pos x="wd2" y="hd2"/>
                              </a:cxn>
                            </a:cxnLst>
                            <a:rect l="0" t="0" r="r" b="b"/>
                            <a:pathLst>
                              <a:path w="21600" h="21600" extrusionOk="0">
                                <a:moveTo>
                                  <a:pt x="21600" y="8245"/>
                                </a:moveTo>
                                <a:lnTo>
                                  <a:pt x="14163" y="7086"/>
                                </a:lnTo>
                                <a:lnTo>
                                  <a:pt x="10800" y="0"/>
                                </a:lnTo>
                                <a:lnTo>
                                  <a:pt x="7437" y="7086"/>
                                </a:lnTo>
                                <a:lnTo>
                                  <a:pt x="0" y="8245"/>
                                </a:lnTo>
                                <a:lnTo>
                                  <a:pt x="5368" y="13832"/>
                                </a:lnTo>
                                <a:lnTo>
                                  <a:pt x="4139" y="21600"/>
                                </a:lnTo>
                                <a:lnTo>
                                  <a:pt x="10800" y="17920"/>
                                </a:lnTo>
                                <a:lnTo>
                                  <a:pt x="17461" y="21600"/>
                                </a:lnTo>
                                <a:lnTo>
                                  <a:pt x="16168" y="13832"/>
                                </a:lnTo>
                                <a:close/>
                              </a:path>
                            </a:pathLst>
                          </a:custGeom>
                          <a:solidFill>
                            <a:schemeClr val="accent2"/>
                          </a:solidFill>
                          <a:ln w="12700">
                            <a:miter lim="400000"/>
                          </a:ln>
                        </wps:spPr>
                        <wps:bodyPr lIns="38100" tIns="38100" rIns="38100" bIns="38100" anchor="ctr"/>
                      </wps:wsp>
                      <wps:wsp>
                        <wps:cNvPr id="5" name="Shape">
                          <a:extLst>
                            <a:ext uri="{C183D7F6-B498-43B3-948B-1728B52AA6E4}">
                              <adec:decorative xmlns:adec="http://schemas.microsoft.com/office/drawing/2017/decorative" val="1"/>
                            </a:ext>
                          </a:extLst>
                        </wps:cNvPr>
                        <wps:cNvSpPr/>
                        <wps:spPr>
                          <a:xfrm>
                            <a:off x="5154930" y="3194802"/>
                            <a:ext cx="424180" cy="402590"/>
                          </a:xfrm>
                          <a:custGeom>
                            <a:avLst/>
                            <a:gdLst/>
                            <a:ahLst/>
                            <a:cxnLst>
                              <a:cxn ang="0">
                                <a:pos x="wd2" y="hd2"/>
                              </a:cxn>
                              <a:cxn ang="5400000">
                                <a:pos x="wd2" y="hd2"/>
                              </a:cxn>
                              <a:cxn ang="10800000">
                                <a:pos x="wd2" y="hd2"/>
                              </a:cxn>
                              <a:cxn ang="16200000">
                                <a:pos x="wd2" y="hd2"/>
                              </a:cxn>
                            </a:cxnLst>
                            <a:rect l="0" t="0" r="r" b="b"/>
                            <a:pathLst>
                              <a:path w="21600" h="21600" extrusionOk="0">
                                <a:moveTo>
                                  <a:pt x="21600" y="8245"/>
                                </a:moveTo>
                                <a:lnTo>
                                  <a:pt x="14098" y="7086"/>
                                </a:lnTo>
                                <a:lnTo>
                                  <a:pt x="10800" y="0"/>
                                </a:lnTo>
                                <a:lnTo>
                                  <a:pt x="7437" y="7086"/>
                                </a:lnTo>
                                <a:lnTo>
                                  <a:pt x="0" y="8245"/>
                                </a:lnTo>
                                <a:lnTo>
                                  <a:pt x="5368" y="13832"/>
                                </a:lnTo>
                                <a:lnTo>
                                  <a:pt x="4139" y="21600"/>
                                </a:lnTo>
                                <a:lnTo>
                                  <a:pt x="10800" y="17920"/>
                                </a:lnTo>
                                <a:lnTo>
                                  <a:pt x="17461" y="21600"/>
                                </a:lnTo>
                                <a:lnTo>
                                  <a:pt x="16168" y="13832"/>
                                </a:lnTo>
                                <a:close/>
                              </a:path>
                            </a:pathLst>
                          </a:custGeom>
                          <a:solidFill>
                            <a:schemeClr val="accent2"/>
                          </a:solidFill>
                          <a:ln w="12700">
                            <a:miter lim="400000"/>
                          </a:ln>
                        </wps:spPr>
                        <wps:bodyPr lIns="38100" tIns="38100" rIns="38100" bIns="38100" anchor="ctr"/>
                      </wps:wsp>
                      <wps:wsp>
                        <wps:cNvPr id="7" name="Shape">
                          <a:extLst>
                            <a:ext uri="{C183D7F6-B498-43B3-948B-1728B52AA6E4}">
                              <adec:decorative xmlns:adec="http://schemas.microsoft.com/office/drawing/2017/decorative" val="1"/>
                            </a:ext>
                          </a:extLst>
                        </wps:cNvPr>
                        <wps:cNvSpPr/>
                        <wps:spPr>
                          <a:xfrm>
                            <a:off x="0" y="624840"/>
                            <a:ext cx="7772400" cy="1282700"/>
                          </a:xfrm>
                          <a:custGeom>
                            <a:avLst/>
                            <a:gdLst/>
                            <a:ahLst/>
                            <a:cxnLst>
                              <a:cxn ang="0">
                                <a:pos x="wd2" y="hd2"/>
                              </a:cxn>
                              <a:cxn ang="5400000">
                                <a:pos x="wd2" y="hd2"/>
                              </a:cxn>
                              <a:cxn ang="10800000">
                                <a:pos x="wd2" y="hd2"/>
                              </a:cxn>
                              <a:cxn ang="16200000">
                                <a:pos x="wd2" y="hd2"/>
                              </a:cxn>
                            </a:cxnLst>
                            <a:rect l="0" t="0" r="r" b="b"/>
                            <a:pathLst>
                              <a:path w="21600" h="21600" extrusionOk="0">
                                <a:moveTo>
                                  <a:pt x="21367" y="1240"/>
                                </a:moveTo>
                                <a:lnTo>
                                  <a:pt x="21600" y="1240"/>
                                </a:lnTo>
                                <a:lnTo>
                                  <a:pt x="21600" y="0"/>
                                </a:lnTo>
                                <a:lnTo>
                                  <a:pt x="0" y="0"/>
                                </a:lnTo>
                                <a:lnTo>
                                  <a:pt x="0" y="1240"/>
                                </a:lnTo>
                                <a:lnTo>
                                  <a:pt x="152" y="1240"/>
                                </a:lnTo>
                                <a:cubicBezTo>
                                  <a:pt x="159" y="1240"/>
                                  <a:pt x="166" y="1283"/>
                                  <a:pt x="166" y="1326"/>
                                </a:cubicBezTo>
                                <a:lnTo>
                                  <a:pt x="166" y="3892"/>
                                </a:lnTo>
                                <a:cubicBezTo>
                                  <a:pt x="166" y="3935"/>
                                  <a:pt x="159" y="3978"/>
                                  <a:pt x="152" y="3978"/>
                                </a:cubicBezTo>
                                <a:lnTo>
                                  <a:pt x="0" y="3978"/>
                                </a:lnTo>
                                <a:lnTo>
                                  <a:pt x="0" y="17793"/>
                                </a:lnTo>
                                <a:lnTo>
                                  <a:pt x="152" y="17793"/>
                                </a:lnTo>
                                <a:cubicBezTo>
                                  <a:pt x="159" y="17793"/>
                                  <a:pt x="166" y="17836"/>
                                  <a:pt x="166" y="17879"/>
                                </a:cubicBezTo>
                                <a:lnTo>
                                  <a:pt x="166" y="20424"/>
                                </a:lnTo>
                                <a:cubicBezTo>
                                  <a:pt x="166" y="20467"/>
                                  <a:pt x="159" y="20509"/>
                                  <a:pt x="152" y="20509"/>
                                </a:cubicBezTo>
                                <a:lnTo>
                                  <a:pt x="0" y="20509"/>
                                </a:lnTo>
                                <a:lnTo>
                                  <a:pt x="0" y="21600"/>
                                </a:lnTo>
                                <a:lnTo>
                                  <a:pt x="21600" y="21600"/>
                                </a:lnTo>
                                <a:lnTo>
                                  <a:pt x="21600" y="20509"/>
                                </a:lnTo>
                                <a:lnTo>
                                  <a:pt x="21367" y="20509"/>
                                </a:lnTo>
                                <a:cubicBezTo>
                                  <a:pt x="21360" y="20509"/>
                                  <a:pt x="21353" y="20467"/>
                                  <a:pt x="21353" y="20424"/>
                                </a:cubicBezTo>
                                <a:lnTo>
                                  <a:pt x="21353" y="17879"/>
                                </a:lnTo>
                                <a:cubicBezTo>
                                  <a:pt x="21353" y="17836"/>
                                  <a:pt x="21360" y="17793"/>
                                  <a:pt x="21367" y="17793"/>
                                </a:cubicBezTo>
                                <a:lnTo>
                                  <a:pt x="21600" y="17793"/>
                                </a:lnTo>
                                <a:lnTo>
                                  <a:pt x="21600" y="3978"/>
                                </a:lnTo>
                                <a:lnTo>
                                  <a:pt x="21367" y="3978"/>
                                </a:lnTo>
                                <a:cubicBezTo>
                                  <a:pt x="21360" y="3978"/>
                                  <a:pt x="21353" y="3935"/>
                                  <a:pt x="21353" y="3892"/>
                                </a:cubicBezTo>
                                <a:lnTo>
                                  <a:pt x="21353" y="1347"/>
                                </a:lnTo>
                                <a:cubicBezTo>
                                  <a:pt x="21349" y="1305"/>
                                  <a:pt x="21360" y="1240"/>
                                  <a:pt x="21367" y="1240"/>
                                </a:cubicBezTo>
                                <a:close/>
                                <a:moveTo>
                                  <a:pt x="907" y="20445"/>
                                </a:moveTo>
                                <a:cubicBezTo>
                                  <a:pt x="907" y="20488"/>
                                  <a:pt x="900" y="20531"/>
                                  <a:pt x="893" y="20531"/>
                                </a:cubicBezTo>
                                <a:lnTo>
                                  <a:pt x="491" y="20531"/>
                                </a:lnTo>
                                <a:cubicBezTo>
                                  <a:pt x="484" y="20531"/>
                                  <a:pt x="476" y="20488"/>
                                  <a:pt x="476" y="20445"/>
                                </a:cubicBezTo>
                                <a:lnTo>
                                  <a:pt x="476" y="17900"/>
                                </a:lnTo>
                                <a:cubicBezTo>
                                  <a:pt x="476" y="17857"/>
                                  <a:pt x="484" y="17815"/>
                                  <a:pt x="491" y="17815"/>
                                </a:cubicBezTo>
                                <a:lnTo>
                                  <a:pt x="893" y="17815"/>
                                </a:lnTo>
                                <a:cubicBezTo>
                                  <a:pt x="900" y="17815"/>
                                  <a:pt x="907" y="17857"/>
                                  <a:pt x="907" y="17900"/>
                                </a:cubicBezTo>
                                <a:lnTo>
                                  <a:pt x="907" y="20445"/>
                                </a:lnTo>
                                <a:close/>
                                <a:moveTo>
                                  <a:pt x="907" y="3892"/>
                                </a:moveTo>
                                <a:cubicBezTo>
                                  <a:pt x="907" y="3935"/>
                                  <a:pt x="900" y="3978"/>
                                  <a:pt x="893" y="3978"/>
                                </a:cubicBezTo>
                                <a:lnTo>
                                  <a:pt x="491" y="3978"/>
                                </a:lnTo>
                                <a:cubicBezTo>
                                  <a:pt x="484" y="3978"/>
                                  <a:pt x="476" y="3935"/>
                                  <a:pt x="476" y="3892"/>
                                </a:cubicBezTo>
                                <a:lnTo>
                                  <a:pt x="476" y="1347"/>
                                </a:lnTo>
                                <a:cubicBezTo>
                                  <a:pt x="476" y="1305"/>
                                  <a:pt x="484" y="1262"/>
                                  <a:pt x="491" y="1262"/>
                                </a:cubicBezTo>
                                <a:lnTo>
                                  <a:pt x="893" y="1262"/>
                                </a:lnTo>
                                <a:cubicBezTo>
                                  <a:pt x="900" y="1262"/>
                                  <a:pt x="907" y="1305"/>
                                  <a:pt x="907" y="1347"/>
                                </a:cubicBezTo>
                                <a:lnTo>
                                  <a:pt x="907" y="3892"/>
                                </a:lnTo>
                                <a:close/>
                                <a:moveTo>
                                  <a:pt x="1659" y="20445"/>
                                </a:moveTo>
                                <a:cubicBezTo>
                                  <a:pt x="1659" y="20488"/>
                                  <a:pt x="1652" y="20531"/>
                                  <a:pt x="1645" y="20531"/>
                                </a:cubicBezTo>
                                <a:lnTo>
                                  <a:pt x="1232" y="20531"/>
                                </a:lnTo>
                                <a:cubicBezTo>
                                  <a:pt x="1225" y="20531"/>
                                  <a:pt x="1218" y="20488"/>
                                  <a:pt x="1218" y="20445"/>
                                </a:cubicBezTo>
                                <a:lnTo>
                                  <a:pt x="1218" y="17900"/>
                                </a:lnTo>
                                <a:cubicBezTo>
                                  <a:pt x="1218" y="17857"/>
                                  <a:pt x="1225" y="17815"/>
                                  <a:pt x="1232" y="17815"/>
                                </a:cubicBezTo>
                                <a:lnTo>
                                  <a:pt x="1645" y="17815"/>
                                </a:lnTo>
                                <a:cubicBezTo>
                                  <a:pt x="1652" y="17815"/>
                                  <a:pt x="1659" y="17857"/>
                                  <a:pt x="1659" y="17900"/>
                                </a:cubicBezTo>
                                <a:lnTo>
                                  <a:pt x="1659" y="20445"/>
                                </a:lnTo>
                                <a:close/>
                                <a:moveTo>
                                  <a:pt x="1659" y="3892"/>
                                </a:moveTo>
                                <a:cubicBezTo>
                                  <a:pt x="1659" y="3935"/>
                                  <a:pt x="1652" y="3978"/>
                                  <a:pt x="1645" y="3978"/>
                                </a:cubicBezTo>
                                <a:lnTo>
                                  <a:pt x="1232" y="3978"/>
                                </a:lnTo>
                                <a:cubicBezTo>
                                  <a:pt x="1225" y="3978"/>
                                  <a:pt x="1218" y="3935"/>
                                  <a:pt x="1218" y="3892"/>
                                </a:cubicBezTo>
                                <a:lnTo>
                                  <a:pt x="1218" y="1347"/>
                                </a:lnTo>
                                <a:cubicBezTo>
                                  <a:pt x="1218" y="1305"/>
                                  <a:pt x="1225" y="1262"/>
                                  <a:pt x="1232" y="1262"/>
                                </a:cubicBezTo>
                                <a:lnTo>
                                  <a:pt x="1645" y="1262"/>
                                </a:lnTo>
                                <a:cubicBezTo>
                                  <a:pt x="1652" y="1262"/>
                                  <a:pt x="1659" y="1305"/>
                                  <a:pt x="1659" y="1347"/>
                                </a:cubicBezTo>
                                <a:lnTo>
                                  <a:pt x="1659" y="3892"/>
                                </a:lnTo>
                                <a:close/>
                                <a:moveTo>
                                  <a:pt x="2407" y="20445"/>
                                </a:moveTo>
                                <a:cubicBezTo>
                                  <a:pt x="2407" y="20488"/>
                                  <a:pt x="2400" y="20531"/>
                                  <a:pt x="2393" y="20531"/>
                                </a:cubicBezTo>
                                <a:lnTo>
                                  <a:pt x="1980" y="20531"/>
                                </a:lnTo>
                                <a:cubicBezTo>
                                  <a:pt x="1973" y="20531"/>
                                  <a:pt x="1966" y="20488"/>
                                  <a:pt x="1959" y="20445"/>
                                </a:cubicBezTo>
                                <a:lnTo>
                                  <a:pt x="1959" y="17900"/>
                                </a:lnTo>
                                <a:cubicBezTo>
                                  <a:pt x="1959" y="17857"/>
                                  <a:pt x="1966" y="17815"/>
                                  <a:pt x="1973" y="17815"/>
                                </a:cubicBezTo>
                                <a:lnTo>
                                  <a:pt x="2389" y="17815"/>
                                </a:lnTo>
                                <a:cubicBezTo>
                                  <a:pt x="2396" y="17815"/>
                                  <a:pt x="2404" y="17857"/>
                                  <a:pt x="2404" y="17900"/>
                                </a:cubicBezTo>
                                <a:lnTo>
                                  <a:pt x="2404" y="20445"/>
                                </a:lnTo>
                                <a:close/>
                                <a:moveTo>
                                  <a:pt x="2407" y="3892"/>
                                </a:moveTo>
                                <a:cubicBezTo>
                                  <a:pt x="2407" y="3935"/>
                                  <a:pt x="2400" y="3978"/>
                                  <a:pt x="2393" y="3978"/>
                                </a:cubicBezTo>
                                <a:lnTo>
                                  <a:pt x="1973" y="3978"/>
                                </a:lnTo>
                                <a:cubicBezTo>
                                  <a:pt x="1966" y="3978"/>
                                  <a:pt x="1959" y="3935"/>
                                  <a:pt x="1959" y="3892"/>
                                </a:cubicBezTo>
                                <a:lnTo>
                                  <a:pt x="1959" y="1347"/>
                                </a:lnTo>
                                <a:cubicBezTo>
                                  <a:pt x="1966" y="1305"/>
                                  <a:pt x="1973" y="1262"/>
                                  <a:pt x="1980" y="1262"/>
                                </a:cubicBezTo>
                                <a:lnTo>
                                  <a:pt x="2389" y="1262"/>
                                </a:lnTo>
                                <a:cubicBezTo>
                                  <a:pt x="2396" y="1262"/>
                                  <a:pt x="2404" y="1305"/>
                                  <a:pt x="2404" y="1347"/>
                                </a:cubicBezTo>
                                <a:lnTo>
                                  <a:pt x="2404" y="3892"/>
                                </a:lnTo>
                                <a:close/>
                                <a:moveTo>
                                  <a:pt x="3152" y="20445"/>
                                </a:moveTo>
                                <a:cubicBezTo>
                                  <a:pt x="3152" y="20488"/>
                                  <a:pt x="3145" y="20531"/>
                                  <a:pt x="3138" y="20531"/>
                                </a:cubicBezTo>
                                <a:lnTo>
                                  <a:pt x="2721" y="20531"/>
                                </a:lnTo>
                                <a:cubicBezTo>
                                  <a:pt x="2714" y="20531"/>
                                  <a:pt x="2707" y="20488"/>
                                  <a:pt x="2700" y="20467"/>
                                </a:cubicBezTo>
                                <a:cubicBezTo>
                                  <a:pt x="2700" y="20467"/>
                                  <a:pt x="2700" y="20445"/>
                                  <a:pt x="2700" y="20445"/>
                                </a:cubicBezTo>
                                <a:lnTo>
                                  <a:pt x="2700" y="17900"/>
                                </a:lnTo>
                                <a:cubicBezTo>
                                  <a:pt x="2700" y="17857"/>
                                  <a:pt x="2707" y="17815"/>
                                  <a:pt x="2714" y="17815"/>
                                </a:cubicBezTo>
                                <a:lnTo>
                                  <a:pt x="3134" y="17815"/>
                                </a:lnTo>
                                <a:cubicBezTo>
                                  <a:pt x="3141" y="17815"/>
                                  <a:pt x="3148" y="17857"/>
                                  <a:pt x="3148" y="17900"/>
                                </a:cubicBezTo>
                                <a:lnTo>
                                  <a:pt x="3148" y="20445"/>
                                </a:lnTo>
                                <a:close/>
                                <a:moveTo>
                                  <a:pt x="3152" y="3892"/>
                                </a:moveTo>
                                <a:cubicBezTo>
                                  <a:pt x="3152" y="3935"/>
                                  <a:pt x="3145" y="3978"/>
                                  <a:pt x="3138" y="3978"/>
                                </a:cubicBezTo>
                                <a:lnTo>
                                  <a:pt x="2714" y="3978"/>
                                </a:lnTo>
                                <a:cubicBezTo>
                                  <a:pt x="2707" y="3978"/>
                                  <a:pt x="2700" y="3935"/>
                                  <a:pt x="2700" y="3892"/>
                                </a:cubicBezTo>
                                <a:lnTo>
                                  <a:pt x="2700" y="1347"/>
                                </a:lnTo>
                                <a:cubicBezTo>
                                  <a:pt x="2700" y="1347"/>
                                  <a:pt x="2700" y="1326"/>
                                  <a:pt x="2700" y="1326"/>
                                </a:cubicBezTo>
                                <a:cubicBezTo>
                                  <a:pt x="2707" y="1283"/>
                                  <a:pt x="2714" y="1262"/>
                                  <a:pt x="2721" y="1262"/>
                                </a:cubicBezTo>
                                <a:lnTo>
                                  <a:pt x="3138" y="1262"/>
                                </a:lnTo>
                                <a:cubicBezTo>
                                  <a:pt x="3145" y="1262"/>
                                  <a:pt x="3152" y="1305"/>
                                  <a:pt x="3152" y="1347"/>
                                </a:cubicBezTo>
                                <a:lnTo>
                                  <a:pt x="3152" y="3892"/>
                                </a:lnTo>
                                <a:close/>
                                <a:moveTo>
                                  <a:pt x="3907" y="20445"/>
                                </a:moveTo>
                                <a:cubicBezTo>
                                  <a:pt x="3907" y="20488"/>
                                  <a:pt x="3900" y="20531"/>
                                  <a:pt x="3893" y="20531"/>
                                </a:cubicBezTo>
                                <a:lnTo>
                                  <a:pt x="3473" y="20531"/>
                                </a:lnTo>
                                <a:cubicBezTo>
                                  <a:pt x="3466" y="20531"/>
                                  <a:pt x="3459" y="20488"/>
                                  <a:pt x="3459" y="20445"/>
                                </a:cubicBezTo>
                                <a:lnTo>
                                  <a:pt x="3459" y="17900"/>
                                </a:lnTo>
                                <a:cubicBezTo>
                                  <a:pt x="3459" y="17857"/>
                                  <a:pt x="3466" y="17815"/>
                                  <a:pt x="3473" y="17815"/>
                                </a:cubicBezTo>
                                <a:lnTo>
                                  <a:pt x="3893" y="17815"/>
                                </a:lnTo>
                                <a:cubicBezTo>
                                  <a:pt x="3900" y="17815"/>
                                  <a:pt x="3907" y="17857"/>
                                  <a:pt x="3907" y="17900"/>
                                </a:cubicBezTo>
                                <a:lnTo>
                                  <a:pt x="3907" y="20445"/>
                                </a:lnTo>
                                <a:close/>
                                <a:moveTo>
                                  <a:pt x="3907" y="3892"/>
                                </a:moveTo>
                                <a:cubicBezTo>
                                  <a:pt x="3907" y="3935"/>
                                  <a:pt x="3900" y="3978"/>
                                  <a:pt x="3893" y="3978"/>
                                </a:cubicBezTo>
                                <a:lnTo>
                                  <a:pt x="3473" y="3978"/>
                                </a:lnTo>
                                <a:cubicBezTo>
                                  <a:pt x="3466" y="3978"/>
                                  <a:pt x="3459" y="3935"/>
                                  <a:pt x="3459" y="3892"/>
                                </a:cubicBezTo>
                                <a:lnTo>
                                  <a:pt x="3459" y="1347"/>
                                </a:lnTo>
                                <a:cubicBezTo>
                                  <a:pt x="3459" y="1305"/>
                                  <a:pt x="3466" y="1262"/>
                                  <a:pt x="3473" y="1262"/>
                                </a:cubicBezTo>
                                <a:lnTo>
                                  <a:pt x="3893" y="1262"/>
                                </a:lnTo>
                                <a:cubicBezTo>
                                  <a:pt x="3900" y="1262"/>
                                  <a:pt x="3907" y="1305"/>
                                  <a:pt x="3907" y="1347"/>
                                </a:cubicBezTo>
                                <a:lnTo>
                                  <a:pt x="3907" y="3892"/>
                                </a:lnTo>
                                <a:close/>
                                <a:moveTo>
                                  <a:pt x="4641" y="20445"/>
                                </a:moveTo>
                                <a:cubicBezTo>
                                  <a:pt x="4641" y="20488"/>
                                  <a:pt x="4634" y="20531"/>
                                  <a:pt x="4627" y="20531"/>
                                </a:cubicBezTo>
                                <a:lnTo>
                                  <a:pt x="4214" y="20531"/>
                                </a:lnTo>
                                <a:cubicBezTo>
                                  <a:pt x="4207" y="20531"/>
                                  <a:pt x="4200" y="20488"/>
                                  <a:pt x="4200" y="20445"/>
                                </a:cubicBezTo>
                                <a:lnTo>
                                  <a:pt x="4200" y="17900"/>
                                </a:lnTo>
                                <a:cubicBezTo>
                                  <a:pt x="4200" y="17857"/>
                                  <a:pt x="4207" y="17815"/>
                                  <a:pt x="4214" y="17815"/>
                                </a:cubicBezTo>
                                <a:lnTo>
                                  <a:pt x="4627" y="17815"/>
                                </a:lnTo>
                                <a:cubicBezTo>
                                  <a:pt x="4634" y="17815"/>
                                  <a:pt x="4641" y="17857"/>
                                  <a:pt x="4641" y="17900"/>
                                </a:cubicBezTo>
                                <a:lnTo>
                                  <a:pt x="4641" y="20445"/>
                                </a:lnTo>
                                <a:close/>
                                <a:moveTo>
                                  <a:pt x="4641" y="3892"/>
                                </a:moveTo>
                                <a:cubicBezTo>
                                  <a:pt x="4641" y="3935"/>
                                  <a:pt x="4634" y="3978"/>
                                  <a:pt x="4627" y="3978"/>
                                </a:cubicBezTo>
                                <a:lnTo>
                                  <a:pt x="4214" y="3978"/>
                                </a:lnTo>
                                <a:cubicBezTo>
                                  <a:pt x="4207" y="3978"/>
                                  <a:pt x="4200" y="3935"/>
                                  <a:pt x="4200" y="3892"/>
                                </a:cubicBezTo>
                                <a:lnTo>
                                  <a:pt x="4200" y="1347"/>
                                </a:lnTo>
                                <a:cubicBezTo>
                                  <a:pt x="4200" y="1305"/>
                                  <a:pt x="4207" y="1262"/>
                                  <a:pt x="4214" y="1262"/>
                                </a:cubicBezTo>
                                <a:lnTo>
                                  <a:pt x="4627" y="1262"/>
                                </a:lnTo>
                                <a:cubicBezTo>
                                  <a:pt x="4634" y="1262"/>
                                  <a:pt x="4641" y="1305"/>
                                  <a:pt x="4641" y="1347"/>
                                </a:cubicBezTo>
                                <a:lnTo>
                                  <a:pt x="4641" y="3892"/>
                                </a:lnTo>
                                <a:close/>
                                <a:moveTo>
                                  <a:pt x="5382" y="20445"/>
                                </a:moveTo>
                                <a:cubicBezTo>
                                  <a:pt x="5382" y="20488"/>
                                  <a:pt x="5375" y="20531"/>
                                  <a:pt x="5368" y="20531"/>
                                </a:cubicBezTo>
                                <a:lnTo>
                                  <a:pt x="4966" y="20531"/>
                                </a:lnTo>
                                <a:cubicBezTo>
                                  <a:pt x="4959" y="20531"/>
                                  <a:pt x="4952" y="20488"/>
                                  <a:pt x="4941" y="20445"/>
                                </a:cubicBezTo>
                                <a:lnTo>
                                  <a:pt x="4941" y="17900"/>
                                </a:lnTo>
                                <a:cubicBezTo>
                                  <a:pt x="4941" y="17857"/>
                                  <a:pt x="4948" y="17815"/>
                                  <a:pt x="4955" y="17815"/>
                                </a:cubicBezTo>
                                <a:lnTo>
                                  <a:pt x="5365" y="17815"/>
                                </a:lnTo>
                                <a:cubicBezTo>
                                  <a:pt x="5372" y="17815"/>
                                  <a:pt x="5379" y="17857"/>
                                  <a:pt x="5379" y="17900"/>
                                </a:cubicBezTo>
                                <a:lnTo>
                                  <a:pt x="5379" y="20445"/>
                                </a:lnTo>
                                <a:close/>
                                <a:moveTo>
                                  <a:pt x="5382" y="3892"/>
                                </a:moveTo>
                                <a:cubicBezTo>
                                  <a:pt x="5382" y="3935"/>
                                  <a:pt x="5375" y="3978"/>
                                  <a:pt x="5368" y="3978"/>
                                </a:cubicBezTo>
                                <a:lnTo>
                                  <a:pt x="4959" y="3978"/>
                                </a:lnTo>
                                <a:cubicBezTo>
                                  <a:pt x="4952" y="3978"/>
                                  <a:pt x="4945" y="3935"/>
                                  <a:pt x="4945" y="3892"/>
                                </a:cubicBezTo>
                                <a:lnTo>
                                  <a:pt x="4945" y="1347"/>
                                </a:lnTo>
                                <a:cubicBezTo>
                                  <a:pt x="4952" y="1305"/>
                                  <a:pt x="4959" y="1262"/>
                                  <a:pt x="4969" y="1262"/>
                                </a:cubicBezTo>
                                <a:lnTo>
                                  <a:pt x="5372" y="1262"/>
                                </a:lnTo>
                                <a:cubicBezTo>
                                  <a:pt x="5379" y="1262"/>
                                  <a:pt x="5386" y="1305"/>
                                  <a:pt x="5386" y="1347"/>
                                </a:cubicBezTo>
                                <a:lnTo>
                                  <a:pt x="5386" y="3892"/>
                                </a:lnTo>
                                <a:close/>
                                <a:moveTo>
                                  <a:pt x="6131" y="20445"/>
                                </a:moveTo>
                                <a:cubicBezTo>
                                  <a:pt x="6131" y="20488"/>
                                  <a:pt x="6124" y="20531"/>
                                  <a:pt x="6116" y="20531"/>
                                </a:cubicBezTo>
                                <a:lnTo>
                                  <a:pt x="5700" y="20531"/>
                                </a:lnTo>
                                <a:cubicBezTo>
                                  <a:pt x="5693" y="20531"/>
                                  <a:pt x="5686" y="20488"/>
                                  <a:pt x="5686" y="20445"/>
                                </a:cubicBezTo>
                                <a:lnTo>
                                  <a:pt x="5686" y="17900"/>
                                </a:lnTo>
                                <a:cubicBezTo>
                                  <a:pt x="5686" y="17857"/>
                                  <a:pt x="5693" y="17815"/>
                                  <a:pt x="5700" y="17815"/>
                                </a:cubicBezTo>
                                <a:lnTo>
                                  <a:pt x="6116" y="17815"/>
                                </a:lnTo>
                                <a:cubicBezTo>
                                  <a:pt x="6124" y="17815"/>
                                  <a:pt x="6131" y="17857"/>
                                  <a:pt x="6131" y="17900"/>
                                </a:cubicBezTo>
                                <a:lnTo>
                                  <a:pt x="6131" y="20445"/>
                                </a:lnTo>
                                <a:close/>
                                <a:moveTo>
                                  <a:pt x="6131" y="3892"/>
                                </a:moveTo>
                                <a:cubicBezTo>
                                  <a:pt x="6131" y="3935"/>
                                  <a:pt x="6124" y="3978"/>
                                  <a:pt x="6116" y="3978"/>
                                </a:cubicBezTo>
                                <a:lnTo>
                                  <a:pt x="5700" y="3978"/>
                                </a:lnTo>
                                <a:cubicBezTo>
                                  <a:pt x="5693" y="3978"/>
                                  <a:pt x="5686" y="3935"/>
                                  <a:pt x="5686" y="3892"/>
                                </a:cubicBezTo>
                                <a:lnTo>
                                  <a:pt x="5686" y="1347"/>
                                </a:lnTo>
                                <a:cubicBezTo>
                                  <a:pt x="5686" y="1305"/>
                                  <a:pt x="5693" y="1262"/>
                                  <a:pt x="5700" y="1262"/>
                                </a:cubicBezTo>
                                <a:lnTo>
                                  <a:pt x="6116" y="1262"/>
                                </a:lnTo>
                                <a:cubicBezTo>
                                  <a:pt x="6124" y="1262"/>
                                  <a:pt x="6131" y="1305"/>
                                  <a:pt x="6131" y="1347"/>
                                </a:cubicBezTo>
                                <a:lnTo>
                                  <a:pt x="6131" y="3892"/>
                                </a:lnTo>
                                <a:close/>
                                <a:moveTo>
                                  <a:pt x="6872" y="20445"/>
                                </a:moveTo>
                                <a:cubicBezTo>
                                  <a:pt x="6872" y="20488"/>
                                  <a:pt x="6865" y="20531"/>
                                  <a:pt x="6858" y="20531"/>
                                </a:cubicBezTo>
                                <a:lnTo>
                                  <a:pt x="6455" y="20531"/>
                                </a:lnTo>
                                <a:cubicBezTo>
                                  <a:pt x="6448" y="20531"/>
                                  <a:pt x="6441" y="20488"/>
                                  <a:pt x="6441" y="20445"/>
                                </a:cubicBezTo>
                                <a:lnTo>
                                  <a:pt x="6441" y="17900"/>
                                </a:lnTo>
                                <a:cubicBezTo>
                                  <a:pt x="6441" y="17857"/>
                                  <a:pt x="6448" y="17815"/>
                                  <a:pt x="6455" y="17815"/>
                                </a:cubicBezTo>
                                <a:lnTo>
                                  <a:pt x="6858" y="17815"/>
                                </a:lnTo>
                                <a:cubicBezTo>
                                  <a:pt x="6865" y="17815"/>
                                  <a:pt x="6872" y="17857"/>
                                  <a:pt x="6872" y="17900"/>
                                </a:cubicBezTo>
                                <a:lnTo>
                                  <a:pt x="6872" y="20445"/>
                                </a:lnTo>
                                <a:close/>
                                <a:moveTo>
                                  <a:pt x="6872" y="3892"/>
                                </a:moveTo>
                                <a:cubicBezTo>
                                  <a:pt x="6872" y="3935"/>
                                  <a:pt x="6865" y="3978"/>
                                  <a:pt x="6858" y="3978"/>
                                </a:cubicBezTo>
                                <a:lnTo>
                                  <a:pt x="6455" y="3978"/>
                                </a:lnTo>
                                <a:cubicBezTo>
                                  <a:pt x="6448" y="3978"/>
                                  <a:pt x="6441" y="3935"/>
                                  <a:pt x="6441" y="3892"/>
                                </a:cubicBezTo>
                                <a:lnTo>
                                  <a:pt x="6441" y="1347"/>
                                </a:lnTo>
                                <a:cubicBezTo>
                                  <a:pt x="6441" y="1305"/>
                                  <a:pt x="6448" y="1262"/>
                                  <a:pt x="6455" y="1262"/>
                                </a:cubicBezTo>
                                <a:lnTo>
                                  <a:pt x="6858" y="1262"/>
                                </a:lnTo>
                                <a:cubicBezTo>
                                  <a:pt x="6865" y="1262"/>
                                  <a:pt x="6872" y="1305"/>
                                  <a:pt x="6872" y="1347"/>
                                </a:cubicBezTo>
                                <a:lnTo>
                                  <a:pt x="6872" y="3892"/>
                                </a:lnTo>
                                <a:close/>
                                <a:moveTo>
                                  <a:pt x="7624" y="20445"/>
                                </a:moveTo>
                                <a:cubicBezTo>
                                  <a:pt x="7624" y="20488"/>
                                  <a:pt x="7616" y="20531"/>
                                  <a:pt x="7609" y="20531"/>
                                </a:cubicBezTo>
                                <a:lnTo>
                                  <a:pt x="7196" y="20531"/>
                                </a:lnTo>
                                <a:cubicBezTo>
                                  <a:pt x="7189" y="20531"/>
                                  <a:pt x="7182" y="20488"/>
                                  <a:pt x="7182" y="20445"/>
                                </a:cubicBezTo>
                                <a:lnTo>
                                  <a:pt x="7182" y="17900"/>
                                </a:lnTo>
                                <a:cubicBezTo>
                                  <a:pt x="7182" y="17857"/>
                                  <a:pt x="7189" y="17815"/>
                                  <a:pt x="7196" y="17815"/>
                                </a:cubicBezTo>
                                <a:lnTo>
                                  <a:pt x="7609" y="17815"/>
                                </a:lnTo>
                                <a:cubicBezTo>
                                  <a:pt x="7616" y="17815"/>
                                  <a:pt x="7624" y="17857"/>
                                  <a:pt x="7624" y="17900"/>
                                </a:cubicBezTo>
                                <a:lnTo>
                                  <a:pt x="7624" y="20445"/>
                                </a:lnTo>
                                <a:close/>
                                <a:moveTo>
                                  <a:pt x="7624" y="3892"/>
                                </a:moveTo>
                                <a:cubicBezTo>
                                  <a:pt x="7624" y="3935"/>
                                  <a:pt x="7616" y="3978"/>
                                  <a:pt x="7609" y="3978"/>
                                </a:cubicBezTo>
                                <a:lnTo>
                                  <a:pt x="7196" y="3978"/>
                                </a:lnTo>
                                <a:cubicBezTo>
                                  <a:pt x="7189" y="3978"/>
                                  <a:pt x="7182" y="3935"/>
                                  <a:pt x="7182" y="3892"/>
                                </a:cubicBezTo>
                                <a:lnTo>
                                  <a:pt x="7182" y="1347"/>
                                </a:lnTo>
                                <a:cubicBezTo>
                                  <a:pt x="7182" y="1305"/>
                                  <a:pt x="7189" y="1262"/>
                                  <a:pt x="7196" y="1262"/>
                                </a:cubicBezTo>
                                <a:lnTo>
                                  <a:pt x="7609" y="1262"/>
                                </a:lnTo>
                                <a:cubicBezTo>
                                  <a:pt x="7616" y="1262"/>
                                  <a:pt x="7624" y="1305"/>
                                  <a:pt x="7624" y="1347"/>
                                </a:cubicBezTo>
                                <a:lnTo>
                                  <a:pt x="7624" y="3892"/>
                                </a:lnTo>
                                <a:close/>
                                <a:moveTo>
                                  <a:pt x="8372" y="20445"/>
                                </a:moveTo>
                                <a:cubicBezTo>
                                  <a:pt x="8372" y="20488"/>
                                  <a:pt x="8365" y="20531"/>
                                  <a:pt x="8358" y="20531"/>
                                </a:cubicBezTo>
                                <a:lnTo>
                                  <a:pt x="7948" y="20531"/>
                                </a:lnTo>
                                <a:cubicBezTo>
                                  <a:pt x="7941" y="20531"/>
                                  <a:pt x="7934" y="20488"/>
                                  <a:pt x="7924" y="20445"/>
                                </a:cubicBezTo>
                                <a:lnTo>
                                  <a:pt x="7924" y="17900"/>
                                </a:lnTo>
                                <a:cubicBezTo>
                                  <a:pt x="7924" y="17857"/>
                                  <a:pt x="7931" y="17815"/>
                                  <a:pt x="7938" y="17815"/>
                                </a:cubicBezTo>
                                <a:lnTo>
                                  <a:pt x="8354" y="17815"/>
                                </a:lnTo>
                                <a:cubicBezTo>
                                  <a:pt x="8361" y="17815"/>
                                  <a:pt x="8368" y="17857"/>
                                  <a:pt x="8368" y="17900"/>
                                </a:cubicBezTo>
                                <a:lnTo>
                                  <a:pt x="8368" y="20445"/>
                                </a:lnTo>
                                <a:close/>
                                <a:moveTo>
                                  <a:pt x="8372" y="3892"/>
                                </a:moveTo>
                                <a:cubicBezTo>
                                  <a:pt x="8372" y="3935"/>
                                  <a:pt x="8365" y="3978"/>
                                  <a:pt x="8358" y="3978"/>
                                </a:cubicBezTo>
                                <a:lnTo>
                                  <a:pt x="7941" y="3978"/>
                                </a:lnTo>
                                <a:cubicBezTo>
                                  <a:pt x="7934" y="3978"/>
                                  <a:pt x="7927" y="3935"/>
                                  <a:pt x="7927" y="3892"/>
                                </a:cubicBezTo>
                                <a:lnTo>
                                  <a:pt x="7927" y="1347"/>
                                </a:lnTo>
                                <a:cubicBezTo>
                                  <a:pt x="7934" y="1305"/>
                                  <a:pt x="7941" y="1262"/>
                                  <a:pt x="7952" y="1262"/>
                                </a:cubicBezTo>
                                <a:lnTo>
                                  <a:pt x="8361" y="1262"/>
                                </a:lnTo>
                                <a:cubicBezTo>
                                  <a:pt x="8368" y="1262"/>
                                  <a:pt x="8375" y="1305"/>
                                  <a:pt x="8375" y="1347"/>
                                </a:cubicBezTo>
                                <a:lnTo>
                                  <a:pt x="8375" y="3892"/>
                                </a:lnTo>
                                <a:close/>
                                <a:moveTo>
                                  <a:pt x="9116" y="20445"/>
                                </a:moveTo>
                                <a:cubicBezTo>
                                  <a:pt x="9116" y="20488"/>
                                  <a:pt x="9109" y="20531"/>
                                  <a:pt x="9102" y="20531"/>
                                </a:cubicBezTo>
                                <a:lnTo>
                                  <a:pt x="8686" y="20531"/>
                                </a:lnTo>
                                <a:cubicBezTo>
                                  <a:pt x="8679" y="20531"/>
                                  <a:pt x="8672" y="20488"/>
                                  <a:pt x="8665" y="20467"/>
                                </a:cubicBezTo>
                                <a:cubicBezTo>
                                  <a:pt x="8665" y="20467"/>
                                  <a:pt x="8665" y="20445"/>
                                  <a:pt x="8665" y="20445"/>
                                </a:cubicBezTo>
                                <a:lnTo>
                                  <a:pt x="8665" y="17900"/>
                                </a:lnTo>
                                <a:cubicBezTo>
                                  <a:pt x="8665" y="17857"/>
                                  <a:pt x="8672" y="17815"/>
                                  <a:pt x="8679" y="17815"/>
                                </a:cubicBezTo>
                                <a:lnTo>
                                  <a:pt x="9099" y="17815"/>
                                </a:lnTo>
                                <a:cubicBezTo>
                                  <a:pt x="9106" y="17815"/>
                                  <a:pt x="9113" y="17857"/>
                                  <a:pt x="9113" y="17900"/>
                                </a:cubicBezTo>
                                <a:lnTo>
                                  <a:pt x="9113" y="20445"/>
                                </a:lnTo>
                                <a:close/>
                                <a:moveTo>
                                  <a:pt x="9116" y="3892"/>
                                </a:moveTo>
                                <a:cubicBezTo>
                                  <a:pt x="9116" y="3935"/>
                                  <a:pt x="9109" y="3978"/>
                                  <a:pt x="9102" y="3978"/>
                                </a:cubicBezTo>
                                <a:lnTo>
                                  <a:pt x="8682" y="3978"/>
                                </a:lnTo>
                                <a:cubicBezTo>
                                  <a:pt x="8675" y="3978"/>
                                  <a:pt x="8668" y="3935"/>
                                  <a:pt x="8668" y="3892"/>
                                </a:cubicBezTo>
                                <a:lnTo>
                                  <a:pt x="8668" y="1347"/>
                                </a:lnTo>
                                <a:cubicBezTo>
                                  <a:pt x="8668" y="1347"/>
                                  <a:pt x="8668" y="1326"/>
                                  <a:pt x="8668" y="1326"/>
                                </a:cubicBezTo>
                                <a:cubicBezTo>
                                  <a:pt x="8675" y="1283"/>
                                  <a:pt x="8682" y="1262"/>
                                  <a:pt x="8689" y="1262"/>
                                </a:cubicBezTo>
                                <a:lnTo>
                                  <a:pt x="9106" y="1262"/>
                                </a:lnTo>
                                <a:cubicBezTo>
                                  <a:pt x="9113" y="1262"/>
                                  <a:pt x="9120" y="1305"/>
                                  <a:pt x="9120" y="1347"/>
                                </a:cubicBezTo>
                                <a:lnTo>
                                  <a:pt x="9120" y="3892"/>
                                </a:lnTo>
                                <a:close/>
                                <a:moveTo>
                                  <a:pt x="9872" y="20445"/>
                                </a:moveTo>
                                <a:cubicBezTo>
                                  <a:pt x="9872" y="20488"/>
                                  <a:pt x="9865" y="20531"/>
                                  <a:pt x="9858" y="20531"/>
                                </a:cubicBezTo>
                                <a:lnTo>
                                  <a:pt x="9438" y="20531"/>
                                </a:lnTo>
                                <a:cubicBezTo>
                                  <a:pt x="9431" y="20531"/>
                                  <a:pt x="9424" y="20488"/>
                                  <a:pt x="9424" y="20445"/>
                                </a:cubicBezTo>
                                <a:lnTo>
                                  <a:pt x="9424" y="17900"/>
                                </a:lnTo>
                                <a:cubicBezTo>
                                  <a:pt x="9424" y="17857"/>
                                  <a:pt x="9431" y="17815"/>
                                  <a:pt x="9438" y="17815"/>
                                </a:cubicBezTo>
                                <a:lnTo>
                                  <a:pt x="9858" y="17815"/>
                                </a:lnTo>
                                <a:cubicBezTo>
                                  <a:pt x="9865" y="17815"/>
                                  <a:pt x="9872" y="17857"/>
                                  <a:pt x="9872" y="17900"/>
                                </a:cubicBezTo>
                                <a:lnTo>
                                  <a:pt x="9872" y="20445"/>
                                </a:lnTo>
                                <a:close/>
                                <a:moveTo>
                                  <a:pt x="9872" y="3892"/>
                                </a:moveTo>
                                <a:cubicBezTo>
                                  <a:pt x="9872" y="3935"/>
                                  <a:pt x="9865" y="3978"/>
                                  <a:pt x="9858" y="3978"/>
                                </a:cubicBezTo>
                                <a:lnTo>
                                  <a:pt x="9438" y="3978"/>
                                </a:lnTo>
                                <a:cubicBezTo>
                                  <a:pt x="9431" y="3978"/>
                                  <a:pt x="9424" y="3935"/>
                                  <a:pt x="9424" y="3892"/>
                                </a:cubicBezTo>
                                <a:lnTo>
                                  <a:pt x="9424" y="1347"/>
                                </a:lnTo>
                                <a:cubicBezTo>
                                  <a:pt x="9424" y="1305"/>
                                  <a:pt x="9431" y="1262"/>
                                  <a:pt x="9438" y="1262"/>
                                </a:cubicBezTo>
                                <a:lnTo>
                                  <a:pt x="9858" y="1262"/>
                                </a:lnTo>
                                <a:cubicBezTo>
                                  <a:pt x="9865" y="1262"/>
                                  <a:pt x="9872" y="1305"/>
                                  <a:pt x="9872" y="1347"/>
                                </a:cubicBezTo>
                                <a:lnTo>
                                  <a:pt x="9872" y="3892"/>
                                </a:lnTo>
                                <a:close/>
                                <a:moveTo>
                                  <a:pt x="10606" y="20445"/>
                                </a:moveTo>
                                <a:cubicBezTo>
                                  <a:pt x="10606" y="20488"/>
                                  <a:pt x="10599" y="20531"/>
                                  <a:pt x="10592" y="20531"/>
                                </a:cubicBezTo>
                                <a:lnTo>
                                  <a:pt x="10179" y="20531"/>
                                </a:lnTo>
                                <a:cubicBezTo>
                                  <a:pt x="10172" y="20531"/>
                                  <a:pt x="10165" y="20488"/>
                                  <a:pt x="10165" y="20445"/>
                                </a:cubicBezTo>
                                <a:lnTo>
                                  <a:pt x="10165" y="17900"/>
                                </a:lnTo>
                                <a:cubicBezTo>
                                  <a:pt x="10165" y="17857"/>
                                  <a:pt x="10172" y="17815"/>
                                  <a:pt x="10179" y="17815"/>
                                </a:cubicBezTo>
                                <a:lnTo>
                                  <a:pt x="10592" y="17815"/>
                                </a:lnTo>
                                <a:cubicBezTo>
                                  <a:pt x="10599" y="17815"/>
                                  <a:pt x="10606" y="17857"/>
                                  <a:pt x="10606" y="17900"/>
                                </a:cubicBezTo>
                                <a:lnTo>
                                  <a:pt x="10606" y="20445"/>
                                </a:lnTo>
                                <a:close/>
                                <a:moveTo>
                                  <a:pt x="10606" y="3892"/>
                                </a:moveTo>
                                <a:cubicBezTo>
                                  <a:pt x="10606" y="3935"/>
                                  <a:pt x="10599" y="3978"/>
                                  <a:pt x="10592" y="3978"/>
                                </a:cubicBezTo>
                                <a:lnTo>
                                  <a:pt x="10179" y="3978"/>
                                </a:lnTo>
                                <a:cubicBezTo>
                                  <a:pt x="10172" y="3978"/>
                                  <a:pt x="10165" y="3935"/>
                                  <a:pt x="10165" y="3892"/>
                                </a:cubicBezTo>
                                <a:lnTo>
                                  <a:pt x="10165" y="1347"/>
                                </a:lnTo>
                                <a:cubicBezTo>
                                  <a:pt x="10165" y="1305"/>
                                  <a:pt x="10172" y="1262"/>
                                  <a:pt x="10179" y="1262"/>
                                </a:cubicBezTo>
                                <a:lnTo>
                                  <a:pt x="10592" y="1262"/>
                                </a:lnTo>
                                <a:cubicBezTo>
                                  <a:pt x="10599" y="1262"/>
                                  <a:pt x="10606" y="1305"/>
                                  <a:pt x="10606" y="1347"/>
                                </a:cubicBezTo>
                                <a:lnTo>
                                  <a:pt x="10606" y="3892"/>
                                </a:lnTo>
                                <a:close/>
                                <a:moveTo>
                                  <a:pt x="11347" y="20445"/>
                                </a:moveTo>
                                <a:cubicBezTo>
                                  <a:pt x="11347" y="20488"/>
                                  <a:pt x="11340" y="20531"/>
                                  <a:pt x="11333" y="20531"/>
                                </a:cubicBezTo>
                                <a:lnTo>
                                  <a:pt x="10931" y="20531"/>
                                </a:lnTo>
                                <a:cubicBezTo>
                                  <a:pt x="10924" y="20531"/>
                                  <a:pt x="10916" y="20488"/>
                                  <a:pt x="10909" y="20445"/>
                                </a:cubicBezTo>
                                <a:lnTo>
                                  <a:pt x="10909" y="20445"/>
                                </a:lnTo>
                                <a:lnTo>
                                  <a:pt x="10909" y="17900"/>
                                </a:lnTo>
                                <a:cubicBezTo>
                                  <a:pt x="10909" y="17857"/>
                                  <a:pt x="10916" y="17815"/>
                                  <a:pt x="10924" y="17815"/>
                                </a:cubicBezTo>
                                <a:lnTo>
                                  <a:pt x="11329" y="17815"/>
                                </a:lnTo>
                                <a:cubicBezTo>
                                  <a:pt x="11336" y="17815"/>
                                  <a:pt x="11344" y="17857"/>
                                  <a:pt x="11344" y="17900"/>
                                </a:cubicBezTo>
                                <a:lnTo>
                                  <a:pt x="11344" y="20445"/>
                                </a:lnTo>
                                <a:close/>
                                <a:moveTo>
                                  <a:pt x="11347" y="3892"/>
                                </a:moveTo>
                                <a:cubicBezTo>
                                  <a:pt x="11347" y="3935"/>
                                  <a:pt x="11340" y="3978"/>
                                  <a:pt x="11333" y="3978"/>
                                </a:cubicBezTo>
                                <a:lnTo>
                                  <a:pt x="10924" y="3978"/>
                                </a:lnTo>
                                <a:cubicBezTo>
                                  <a:pt x="10916" y="3978"/>
                                  <a:pt x="10909" y="3935"/>
                                  <a:pt x="10909" y="3892"/>
                                </a:cubicBezTo>
                                <a:lnTo>
                                  <a:pt x="10909" y="1347"/>
                                </a:lnTo>
                                <a:lnTo>
                                  <a:pt x="10909" y="1347"/>
                                </a:lnTo>
                                <a:cubicBezTo>
                                  <a:pt x="10916" y="1305"/>
                                  <a:pt x="10924" y="1262"/>
                                  <a:pt x="10931" y="1262"/>
                                </a:cubicBezTo>
                                <a:lnTo>
                                  <a:pt x="11329" y="1262"/>
                                </a:lnTo>
                                <a:cubicBezTo>
                                  <a:pt x="11336" y="1262"/>
                                  <a:pt x="11344" y="1305"/>
                                  <a:pt x="11344" y="1347"/>
                                </a:cubicBezTo>
                                <a:lnTo>
                                  <a:pt x="11344" y="3892"/>
                                </a:lnTo>
                                <a:close/>
                                <a:moveTo>
                                  <a:pt x="12095" y="20445"/>
                                </a:moveTo>
                                <a:cubicBezTo>
                                  <a:pt x="12095" y="20488"/>
                                  <a:pt x="12088" y="20531"/>
                                  <a:pt x="12081" y="20531"/>
                                </a:cubicBezTo>
                                <a:lnTo>
                                  <a:pt x="11665" y="20531"/>
                                </a:lnTo>
                                <a:cubicBezTo>
                                  <a:pt x="11658" y="20531"/>
                                  <a:pt x="11651" y="20488"/>
                                  <a:pt x="11651" y="20445"/>
                                </a:cubicBezTo>
                                <a:lnTo>
                                  <a:pt x="11651" y="17900"/>
                                </a:lnTo>
                                <a:cubicBezTo>
                                  <a:pt x="11651" y="17857"/>
                                  <a:pt x="11658" y="17815"/>
                                  <a:pt x="11665" y="17815"/>
                                </a:cubicBezTo>
                                <a:lnTo>
                                  <a:pt x="12081" y="17815"/>
                                </a:lnTo>
                                <a:cubicBezTo>
                                  <a:pt x="12088" y="17815"/>
                                  <a:pt x="12095" y="17857"/>
                                  <a:pt x="12095" y="17900"/>
                                </a:cubicBezTo>
                                <a:lnTo>
                                  <a:pt x="12095" y="20445"/>
                                </a:lnTo>
                                <a:close/>
                                <a:moveTo>
                                  <a:pt x="12095" y="3892"/>
                                </a:moveTo>
                                <a:cubicBezTo>
                                  <a:pt x="12095" y="3935"/>
                                  <a:pt x="12088" y="3978"/>
                                  <a:pt x="12081" y="3978"/>
                                </a:cubicBezTo>
                                <a:lnTo>
                                  <a:pt x="11665" y="3978"/>
                                </a:lnTo>
                                <a:cubicBezTo>
                                  <a:pt x="11658" y="3978"/>
                                  <a:pt x="11651" y="3935"/>
                                  <a:pt x="11651" y="3892"/>
                                </a:cubicBezTo>
                                <a:lnTo>
                                  <a:pt x="11651" y="1347"/>
                                </a:lnTo>
                                <a:cubicBezTo>
                                  <a:pt x="11651" y="1305"/>
                                  <a:pt x="11658" y="1262"/>
                                  <a:pt x="11665" y="1262"/>
                                </a:cubicBezTo>
                                <a:lnTo>
                                  <a:pt x="12081" y="1262"/>
                                </a:lnTo>
                                <a:cubicBezTo>
                                  <a:pt x="12088" y="1262"/>
                                  <a:pt x="12095" y="1305"/>
                                  <a:pt x="12095" y="1347"/>
                                </a:cubicBezTo>
                                <a:lnTo>
                                  <a:pt x="12095" y="3892"/>
                                </a:lnTo>
                                <a:close/>
                                <a:moveTo>
                                  <a:pt x="12836" y="20445"/>
                                </a:moveTo>
                                <a:cubicBezTo>
                                  <a:pt x="12836" y="20488"/>
                                  <a:pt x="12829" y="20531"/>
                                  <a:pt x="12822" y="20531"/>
                                </a:cubicBezTo>
                                <a:lnTo>
                                  <a:pt x="12420" y="20531"/>
                                </a:lnTo>
                                <a:cubicBezTo>
                                  <a:pt x="12413" y="20531"/>
                                  <a:pt x="12406" y="20488"/>
                                  <a:pt x="12406" y="20445"/>
                                </a:cubicBezTo>
                                <a:lnTo>
                                  <a:pt x="12406" y="17900"/>
                                </a:lnTo>
                                <a:cubicBezTo>
                                  <a:pt x="12406" y="17857"/>
                                  <a:pt x="12413" y="17815"/>
                                  <a:pt x="12420" y="17815"/>
                                </a:cubicBezTo>
                                <a:lnTo>
                                  <a:pt x="12822" y="17815"/>
                                </a:lnTo>
                                <a:cubicBezTo>
                                  <a:pt x="12829" y="17815"/>
                                  <a:pt x="12836" y="17857"/>
                                  <a:pt x="12836" y="17900"/>
                                </a:cubicBezTo>
                                <a:lnTo>
                                  <a:pt x="12836" y="20445"/>
                                </a:lnTo>
                                <a:close/>
                                <a:moveTo>
                                  <a:pt x="12836" y="3892"/>
                                </a:moveTo>
                                <a:cubicBezTo>
                                  <a:pt x="12836" y="3935"/>
                                  <a:pt x="12829" y="3978"/>
                                  <a:pt x="12822" y="3978"/>
                                </a:cubicBezTo>
                                <a:lnTo>
                                  <a:pt x="12420" y="3978"/>
                                </a:lnTo>
                                <a:cubicBezTo>
                                  <a:pt x="12413" y="3978"/>
                                  <a:pt x="12406" y="3935"/>
                                  <a:pt x="12406" y="3892"/>
                                </a:cubicBezTo>
                                <a:lnTo>
                                  <a:pt x="12406" y="1347"/>
                                </a:lnTo>
                                <a:cubicBezTo>
                                  <a:pt x="12406" y="1305"/>
                                  <a:pt x="12413" y="1262"/>
                                  <a:pt x="12420" y="1262"/>
                                </a:cubicBezTo>
                                <a:lnTo>
                                  <a:pt x="12822" y="1262"/>
                                </a:lnTo>
                                <a:cubicBezTo>
                                  <a:pt x="12829" y="1262"/>
                                  <a:pt x="12836" y="1305"/>
                                  <a:pt x="12836" y="1347"/>
                                </a:cubicBezTo>
                                <a:lnTo>
                                  <a:pt x="12836" y="3892"/>
                                </a:lnTo>
                                <a:close/>
                                <a:moveTo>
                                  <a:pt x="13588" y="20445"/>
                                </a:moveTo>
                                <a:cubicBezTo>
                                  <a:pt x="13588" y="20488"/>
                                  <a:pt x="13581" y="20531"/>
                                  <a:pt x="13574" y="20531"/>
                                </a:cubicBezTo>
                                <a:lnTo>
                                  <a:pt x="13161" y="20531"/>
                                </a:lnTo>
                                <a:cubicBezTo>
                                  <a:pt x="13154" y="20531"/>
                                  <a:pt x="13147" y="20488"/>
                                  <a:pt x="13147" y="20445"/>
                                </a:cubicBezTo>
                                <a:lnTo>
                                  <a:pt x="13147" y="17900"/>
                                </a:lnTo>
                                <a:cubicBezTo>
                                  <a:pt x="13147" y="17857"/>
                                  <a:pt x="13154" y="17815"/>
                                  <a:pt x="13161" y="17815"/>
                                </a:cubicBezTo>
                                <a:lnTo>
                                  <a:pt x="13574" y="17815"/>
                                </a:lnTo>
                                <a:cubicBezTo>
                                  <a:pt x="13581" y="17815"/>
                                  <a:pt x="13588" y="17857"/>
                                  <a:pt x="13588" y="17900"/>
                                </a:cubicBezTo>
                                <a:lnTo>
                                  <a:pt x="13588" y="20445"/>
                                </a:lnTo>
                                <a:close/>
                                <a:moveTo>
                                  <a:pt x="13588" y="3892"/>
                                </a:moveTo>
                                <a:cubicBezTo>
                                  <a:pt x="13588" y="3935"/>
                                  <a:pt x="13581" y="3978"/>
                                  <a:pt x="13574" y="3978"/>
                                </a:cubicBezTo>
                                <a:lnTo>
                                  <a:pt x="13161" y="3978"/>
                                </a:lnTo>
                                <a:cubicBezTo>
                                  <a:pt x="13154" y="3978"/>
                                  <a:pt x="13147" y="3935"/>
                                  <a:pt x="13147" y="3892"/>
                                </a:cubicBezTo>
                                <a:lnTo>
                                  <a:pt x="13147" y="1347"/>
                                </a:lnTo>
                                <a:cubicBezTo>
                                  <a:pt x="13147" y="1305"/>
                                  <a:pt x="13154" y="1262"/>
                                  <a:pt x="13161" y="1262"/>
                                </a:cubicBezTo>
                                <a:lnTo>
                                  <a:pt x="13574" y="1262"/>
                                </a:lnTo>
                                <a:cubicBezTo>
                                  <a:pt x="13581" y="1262"/>
                                  <a:pt x="13588" y="1305"/>
                                  <a:pt x="13588" y="1347"/>
                                </a:cubicBezTo>
                                <a:lnTo>
                                  <a:pt x="13588" y="3892"/>
                                </a:lnTo>
                                <a:close/>
                                <a:moveTo>
                                  <a:pt x="14336" y="20445"/>
                                </a:moveTo>
                                <a:cubicBezTo>
                                  <a:pt x="14336" y="20488"/>
                                  <a:pt x="14329" y="20531"/>
                                  <a:pt x="14322" y="20531"/>
                                </a:cubicBezTo>
                                <a:lnTo>
                                  <a:pt x="13913" y="20531"/>
                                </a:lnTo>
                                <a:cubicBezTo>
                                  <a:pt x="13906" y="20531"/>
                                  <a:pt x="13899" y="20488"/>
                                  <a:pt x="13888" y="20445"/>
                                </a:cubicBezTo>
                                <a:lnTo>
                                  <a:pt x="13888" y="17900"/>
                                </a:lnTo>
                                <a:cubicBezTo>
                                  <a:pt x="13888" y="17857"/>
                                  <a:pt x="13895" y="17815"/>
                                  <a:pt x="13902" y="17815"/>
                                </a:cubicBezTo>
                                <a:lnTo>
                                  <a:pt x="14319" y="17815"/>
                                </a:lnTo>
                                <a:cubicBezTo>
                                  <a:pt x="14326" y="17815"/>
                                  <a:pt x="14333" y="17857"/>
                                  <a:pt x="14333" y="17900"/>
                                </a:cubicBezTo>
                                <a:lnTo>
                                  <a:pt x="14333" y="20445"/>
                                </a:lnTo>
                                <a:close/>
                                <a:moveTo>
                                  <a:pt x="14336" y="3892"/>
                                </a:moveTo>
                                <a:cubicBezTo>
                                  <a:pt x="14336" y="3935"/>
                                  <a:pt x="14329" y="3978"/>
                                  <a:pt x="14322" y="3978"/>
                                </a:cubicBezTo>
                                <a:lnTo>
                                  <a:pt x="13906" y="3978"/>
                                </a:lnTo>
                                <a:cubicBezTo>
                                  <a:pt x="13899" y="3978"/>
                                  <a:pt x="13892" y="3935"/>
                                  <a:pt x="13892" y="3892"/>
                                </a:cubicBezTo>
                                <a:lnTo>
                                  <a:pt x="13892" y="1347"/>
                                </a:lnTo>
                                <a:cubicBezTo>
                                  <a:pt x="13899" y="1305"/>
                                  <a:pt x="13906" y="1262"/>
                                  <a:pt x="13916" y="1262"/>
                                </a:cubicBezTo>
                                <a:lnTo>
                                  <a:pt x="14326" y="1262"/>
                                </a:lnTo>
                                <a:cubicBezTo>
                                  <a:pt x="14333" y="1262"/>
                                  <a:pt x="14340" y="1305"/>
                                  <a:pt x="14340" y="1347"/>
                                </a:cubicBezTo>
                                <a:lnTo>
                                  <a:pt x="14340" y="3892"/>
                                </a:lnTo>
                                <a:close/>
                                <a:moveTo>
                                  <a:pt x="15081" y="20445"/>
                                </a:moveTo>
                                <a:cubicBezTo>
                                  <a:pt x="15081" y="20488"/>
                                  <a:pt x="15074" y="20531"/>
                                  <a:pt x="15067" y="20531"/>
                                </a:cubicBezTo>
                                <a:lnTo>
                                  <a:pt x="14651" y="20531"/>
                                </a:lnTo>
                                <a:cubicBezTo>
                                  <a:pt x="14644" y="20531"/>
                                  <a:pt x="14636" y="20488"/>
                                  <a:pt x="14629" y="20467"/>
                                </a:cubicBezTo>
                                <a:cubicBezTo>
                                  <a:pt x="14629" y="20467"/>
                                  <a:pt x="14629" y="20445"/>
                                  <a:pt x="14629" y="20445"/>
                                </a:cubicBezTo>
                                <a:lnTo>
                                  <a:pt x="14629" y="17900"/>
                                </a:lnTo>
                                <a:cubicBezTo>
                                  <a:pt x="14629" y="17857"/>
                                  <a:pt x="14636" y="17815"/>
                                  <a:pt x="14644" y="17815"/>
                                </a:cubicBezTo>
                                <a:lnTo>
                                  <a:pt x="15064" y="17815"/>
                                </a:lnTo>
                                <a:cubicBezTo>
                                  <a:pt x="15071" y="17815"/>
                                  <a:pt x="15078" y="17857"/>
                                  <a:pt x="15078" y="17900"/>
                                </a:cubicBezTo>
                                <a:lnTo>
                                  <a:pt x="15078" y="20445"/>
                                </a:lnTo>
                                <a:close/>
                                <a:moveTo>
                                  <a:pt x="15081" y="3892"/>
                                </a:moveTo>
                                <a:cubicBezTo>
                                  <a:pt x="15081" y="3935"/>
                                  <a:pt x="15074" y="3978"/>
                                  <a:pt x="15067" y="3978"/>
                                </a:cubicBezTo>
                                <a:lnTo>
                                  <a:pt x="14647" y="3978"/>
                                </a:lnTo>
                                <a:cubicBezTo>
                                  <a:pt x="14640" y="3978"/>
                                  <a:pt x="14633" y="3935"/>
                                  <a:pt x="14633" y="3892"/>
                                </a:cubicBezTo>
                                <a:lnTo>
                                  <a:pt x="14633" y="1347"/>
                                </a:lnTo>
                                <a:cubicBezTo>
                                  <a:pt x="14633" y="1347"/>
                                  <a:pt x="14633" y="1326"/>
                                  <a:pt x="14633" y="1326"/>
                                </a:cubicBezTo>
                                <a:cubicBezTo>
                                  <a:pt x="14640" y="1283"/>
                                  <a:pt x="14647" y="1262"/>
                                  <a:pt x="14654" y="1262"/>
                                </a:cubicBezTo>
                                <a:lnTo>
                                  <a:pt x="15071" y="1262"/>
                                </a:lnTo>
                                <a:cubicBezTo>
                                  <a:pt x="15078" y="1262"/>
                                  <a:pt x="15085" y="1305"/>
                                  <a:pt x="15085" y="1347"/>
                                </a:cubicBezTo>
                                <a:lnTo>
                                  <a:pt x="15085" y="3892"/>
                                </a:lnTo>
                                <a:close/>
                                <a:moveTo>
                                  <a:pt x="15836" y="20445"/>
                                </a:moveTo>
                                <a:cubicBezTo>
                                  <a:pt x="15836" y="20488"/>
                                  <a:pt x="15829" y="20531"/>
                                  <a:pt x="15822" y="20531"/>
                                </a:cubicBezTo>
                                <a:lnTo>
                                  <a:pt x="15402" y="20531"/>
                                </a:lnTo>
                                <a:cubicBezTo>
                                  <a:pt x="15395" y="20531"/>
                                  <a:pt x="15388" y="20488"/>
                                  <a:pt x="15388" y="20445"/>
                                </a:cubicBezTo>
                                <a:lnTo>
                                  <a:pt x="15388" y="17900"/>
                                </a:lnTo>
                                <a:cubicBezTo>
                                  <a:pt x="15388" y="17857"/>
                                  <a:pt x="15395" y="17815"/>
                                  <a:pt x="15402" y="17815"/>
                                </a:cubicBezTo>
                                <a:lnTo>
                                  <a:pt x="15822" y="17815"/>
                                </a:lnTo>
                                <a:cubicBezTo>
                                  <a:pt x="15829" y="17815"/>
                                  <a:pt x="15836" y="17857"/>
                                  <a:pt x="15836" y="17900"/>
                                </a:cubicBezTo>
                                <a:lnTo>
                                  <a:pt x="15836" y="20445"/>
                                </a:lnTo>
                                <a:close/>
                                <a:moveTo>
                                  <a:pt x="15836" y="3892"/>
                                </a:moveTo>
                                <a:cubicBezTo>
                                  <a:pt x="15836" y="3935"/>
                                  <a:pt x="15829" y="3978"/>
                                  <a:pt x="15822" y="3978"/>
                                </a:cubicBezTo>
                                <a:lnTo>
                                  <a:pt x="15402" y="3978"/>
                                </a:lnTo>
                                <a:cubicBezTo>
                                  <a:pt x="15395" y="3978"/>
                                  <a:pt x="15388" y="3935"/>
                                  <a:pt x="15388" y="3892"/>
                                </a:cubicBezTo>
                                <a:lnTo>
                                  <a:pt x="15388" y="1347"/>
                                </a:lnTo>
                                <a:cubicBezTo>
                                  <a:pt x="15388" y="1305"/>
                                  <a:pt x="15395" y="1262"/>
                                  <a:pt x="15402" y="1262"/>
                                </a:cubicBezTo>
                                <a:lnTo>
                                  <a:pt x="15822" y="1262"/>
                                </a:lnTo>
                                <a:cubicBezTo>
                                  <a:pt x="15829" y="1262"/>
                                  <a:pt x="15836" y="1305"/>
                                  <a:pt x="15836" y="1347"/>
                                </a:cubicBezTo>
                                <a:lnTo>
                                  <a:pt x="15836" y="3892"/>
                                </a:lnTo>
                                <a:close/>
                                <a:moveTo>
                                  <a:pt x="16571" y="20445"/>
                                </a:moveTo>
                                <a:cubicBezTo>
                                  <a:pt x="16571" y="20488"/>
                                  <a:pt x="16564" y="20531"/>
                                  <a:pt x="16556" y="20531"/>
                                </a:cubicBezTo>
                                <a:lnTo>
                                  <a:pt x="16144" y="20531"/>
                                </a:lnTo>
                                <a:cubicBezTo>
                                  <a:pt x="16136" y="20531"/>
                                  <a:pt x="16129" y="20488"/>
                                  <a:pt x="16129" y="20445"/>
                                </a:cubicBezTo>
                                <a:lnTo>
                                  <a:pt x="16129" y="17900"/>
                                </a:lnTo>
                                <a:cubicBezTo>
                                  <a:pt x="16129" y="17857"/>
                                  <a:pt x="16136" y="17815"/>
                                  <a:pt x="16144" y="17815"/>
                                </a:cubicBezTo>
                                <a:lnTo>
                                  <a:pt x="16556" y="17815"/>
                                </a:lnTo>
                                <a:cubicBezTo>
                                  <a:pt x="16564" y="17815"/>
                                  <a:pt x="16571" y="17857"/>
                                  <a:pt x="16571" y="17900"/>
                                </a:cubicBezTo>
                                <a:lnTo>
                                  <a:pt x="16571" y="20445"/>
                                </a:lnTo>
                                <a:close/>
                                <a:moveTo>
                                  <a:pt x="16571" y="3892"/>
                                </a:moveTo>
                                <a:cubicBezTo>
                                  <a:pt x="16571" y="3935"/>
                                  <a:pt x="16564" y="3978"/>
                                  <a:pt x="16556" y="3978"/>
                                </a:cubicBezTo>
                                <a:lnTo>
                                  <a:pt x="16144" y="3978"/>
                                </a:lnTo>
                                <a:cubicBezTo>
                                  <a:pt x="16136" y="3978"/>
                                  <a:pt x="16129" y="3935"/>
                                  <a:pt x="16129" y="3892"/>
                                </a:cubicBezTo>
                                <a:lnTo>
                                  <a:pt x="16129" y="1347"/>
                                </a:lnTo>
                                <a:cubicBezTo>
                                  <a:pt x="16129" y="1305"/>
                                  <a:pt x="16136" y="1262"/>
                                  <a:pt x="16144" y="1262"/>
                                </a:cubicBezTo>
                                <a:lnTo>
                                  <a:pt x="16556" y="1262"/>
                                </a:lnTo>
                                <a:cubicBezTo>
                                  <a:pt x="16564" y="1262"/>
                                  <a:pt x="16571" y="1305"/>
                                  <a:pt x="16571" y="1347"/>
                                </a:cubicBezTo>
                                <a:lnTo>
                                  <a:pt x="16571" y="3892"/>
                                </a:lnTo>
                                <a:close/>
                                <a:moveTo>
                                  <a:pt x="17312" y="20445"/>
                                </a:moveTo>
                                <a:cubicBezTo>
                                  <a:pt x="17312" y="20488"/>
                                  <a:pt x="17305" y="20531"/>
                                  <a:pt x="17298" y="20531"/>
                                </a:cubicBezTo>
                                <a:lnTo>
                                  <a:pt x="16895" y="20531"/>
                                </a:lnTo>
                                <a:cubicBezTo>
                                  <a:pt x="16888" y="20531"/>
                                  <a:pt x="16881" y="20488"/>
                                  <a:pt x="16871" y="20445"/>
                                </a:cubicBezTo>
                                <a:lnTo>
                                  <a:pt x="16871" y="17900"/>
                                </a:lnTo>
                                <a:cubicBezTo>
                                  <a:pt x="16871" y="17857"/>
                                  <a:pt x="16878" y="17815"/>
                                  <a:pt x="16885" y="17815"/>
                                </a:cubicBezTo>
                                <a:lnTo>
                                  <a:pt x="17294" y="17815"/>
                                </a:lnTo>
                                <a:cubicBezTo>
                                  <a:pt x="17301" y="17815"/>
                                  <a:pt x="17308" y="17857"/>
                                  <a:pt x="17308" y="17900"/>
                                </a:cubicBezTo>
                                <a:lnTo>
                                  <a:pt x="17308" y="20445"/>
                                </a:lnTo>
                                <a:close/>
                                <a:moveTo>
                                  <a:pt x="17312" y="3892"/>
                                </a:moveTo>
                                <a:cubicBezTo>
                                  <a:pt x="17312" y="3935"/>
                                  <a:pt x="17305" y="3978"/>
                                  <a:pt x="17298" y="3978"/>
                                </a:cubicBezTo>
                                <a:lnTo>
                                  <a:pt x="16888" y="3978"/>
                                </a:lnTo>
                                <a:cubicBezTo>
                                  <a:pt x="16881" y="3978"/>
                                  <a:pt x="16874" y="3935"/>
                                  <a:pt x="16874" y="3892"/>
                                </a:cubicBezTo>
                                <a:lnTo>
                                  <a:pt x="16874" y="1347"/>
                                </a:lnTo>
                                <a:cubicBezTo>
                                  <a:pt x="16881" y="1305"/>
                                  <a:pt x="16888" y="1262"/>
                                  <a:pt x="16899" y="1262"/>
                                </a:cubicBezTo>
                                <a:lnTo>
                                  <a:pt x="17294" y="1262"/>
                                </a:lnTo>
                                <a:cubicBezTo>
                                  <a:pt x="17301" y="1262"/>
                                  <a:pt x="17308" y="1305"/>
                                  <a:pt x="17308" y="1347"/>
                                </a:cubicBezTo>
                                <a:lnTo>
                                  <a:pt x="17308" y="3892"/>
                                </a:lnTo>
                                <a:close/>
                                <a:moveTo>
                                  <a:pt x="18060" y="20445"/>
                                </a:moveTo>
                                <a:cubicBezTo>
                                  <a:pt x="18060" y="20488"/>
                                  <a:pt x="18053" y="20531"/>
                                  <a:pt x="18046" y="20531"/>
                                </a:cubicBezTo>
                                <a:lnTo>
                                  <a:pt x="17629" y="20531"/>
                                </a:lnTo>
                                <a:cubicBezTo>
                                  <a:pt x="17622" y="20531"/>
                                  <a:pt x="17615" y="20488"/>
                                  <a:pt x="17615" y="20445"/>
                                </a:cubicBezTo>
                                <a:lnTo>
                                  <a:pt x="17615" y="17900"/>
                                </a:lnTo>
                                <a:cubicBezTo>
                                  <a:pt x="17615" y="17857"/>
                                  <a:pt x="17622" y="17815"/>
                                  <a:pt x="17629" y="17815"/>
                                </a:cubicBezTo>
                                <a:lnTo>
                                  <a:pt x="18046" y="17815"/>
                                </a:lnTo>
                                <a:cubicBezTo>
                                  <a:pt x="18053" y="17815"/>
                                  <a:pt x="18060" y="17857"/>
                                  <a:pt x="18060" y="17900"/>
                                </a:cubicBezTo>
                                <a:lnTo>
                                  <a:pt x="18060" y="20445"/>
                                </a:lnTo>
                                <a:close/>
                                <a:moveTo>
                                  <a:pt x="18060" y="3892"/>
                                </a:moveTo>
                                <a:cubicBezTo>
                                  <a:pt x="18060" y="3935"/>
                                  <a:pt x="18053" y="3978"/>
                                  <a:pt x="18046" y="3978"/>
                                </a:cubicBezTo>
                                <a:lnTo>
                                  <a:pt x="17629" y="3978"/>
                                </a:lnTo>
                                <a:cubicBezTo>
                                  <a:pt x="17622" y="3978"/>
                                  <a:pt x="17615" y="3935"/>
                                  <a:pt x="17615" y="3892"/>
                                </a:cubicBezTo>
                                <a:lnTo>
                                  <a:pt x="17615" y="1347"/>
                                </a:lnTo>
                                <a:cubicBezTo>
                                  <a:pt x="17615" y="1305"/>
                                  <a:pt x="17622" y="1262"/>
                                  <a:pt x="17629" y="1262"/>
                                </a:cubicBezTo>
                                <a:lnTo>
                                  <a:pt x="18046" y="1262"/>
                                </a:lnTo>
                                <a:cubicBezTo>
                                  <a:pt x="18053" y="1262"/>
                                  <a:pt x="18060" y="1305"/>
                                  <a:pt x="18060" y="1347"/>
                                </a:cubicBezTo>
                                <a:lnTo>
                                  <a:pt x="18060" y="3892"/>
                                </a:lnTo>
                                <a:close/>
                                <a:moveTo>
                                  <a:pt x="18801" y="20445"/>
                                </a:moveTo>
                                <a:cubicBezTo>
                                  <a:pt x="18801" y="20488"/>
                                  <a:pt x="18794" y="20531"/>
                                  <a:pt x="18787" y="20531"/>
                                </a:cubicBezTo>
                                <a:lnTo>
                                  <a:pt x="18385" y="20531"/>
                                </a:lnTo>
                                <a:cubicBezTo>
                                  <a:pt x="18378" y="20531"/>
                                  <a:pt x="18371" y="20488"/>
                                  <a:pt x="18371" y="20445"/>
                                </a:cubicBezTo>
                                <a:lnTo>
                                  <a:pt x="18371" y="17900"/>
                                </a:lnTo>
                                <a:cubicBezTo>
                                  <a:pt x="18371" y="17857"/>
                                  <a:pt x="18378" y="17815"/>
                                  <a:pt x="18385" y="17815"/>
                                </a:cubicBezTo>
                                <a:lnTo>
                                  <a:pt x="18787" y="17815"/>
                                </a:lnTo>
                                <a:cubicBezTo>
                                  <a:pt x="18794" y="17815"/>
                                  <a:pt x="18801" y="17857"/>
                                  <a:pt x="18801" y="17900"/>
                                </a:cubicBezTo>
                                <a:lnTo>
                                  <a:pt x="18801" y="20445"/>
                                </a:lnTo>
                                <a:close/>
                                <a:moveTo>
                                  <a:pt x="18801" y="3892"/>
                                </a:moveTo>
                                <a:cubicBezTo>
                                  <a:pt x="18801" y="3935"/>
                                  <a:pt x="18794" y="3978"/>
                                  <a:pt x="18787" y="3978"/>
                                </a:cubicBezTo>
                                <a:lnTo>
                                  <a:pt x="18385" y="3978"/>
                                </a:lnTo>
                                <a:cubicBezTo>
                                  <a:pt x="18378" y="3978"/>
                                  <a:pt x="18371" y="3935"/>
                                  <a:pt x="18371" y="3892"/>
                                </a:cubicBezTo>
                                <a:lnTo>
                                  <a:pt x="18371" y="1347"/>
                                </a:lnTo>
                                <a:cubicBezTo>
                                  <a:pt x="18371" y="1305"/>
                                  <a:pt x="18378" y="1262"/>
                                  <a:pt x="18385" y="1262"/>
                                </a:cubicBezTo>
                                <a:lnTo>
                                  <a:pt x="18787" y="1262"/>
                                </a:lnTo>
                                <a:cubicBezTo>
                                  <a:pt x="18794" y="1262"/>
                                  <a:pt x="18801" y="1305"/>
                                  <a:pt x="18801" y="1347"/>
                                </a:cubicBezTo>
                                <a:lnTo>
                                  <a:pt x="18801" y="3892"/>
                                </a:lnTo>
                                <a:close/>
                                <a:moveTo>
                                  <a:pt x="19553" y="20445"/>
                                </a:moveTo>
                                <a:cubicBezTo>
                                  <a:pt x="19553" y="20488"/>
                                  <a:pt x="19546" y="20531"/>
                                  <a:pt x="19539" y="20531"/>
                                </a:cubicBezTo>
                                <a:lnTo>
                                  <a:pt x="19126" y="20531"/>
                                </a:lnTo>
                                <a:cubicBezTo>
                                  <a:pt x="19119" y="20531"/>
                                  <a:pt x="19112" y="20488"/>
                                  <a:pt x="19112" y="20445"/>
                                </a:cubicBezTo>
                                <a:lnTo>
                                  <a:pt x="19112" y="17900"/>
                                </a:lnTo>
                                <a:cubicBezTo>
                                  <a:pt x="19112" y="17857"/>
                                  <a:pt x="19119" y="17815"/>
                                  <a:pt x="19126" y="17815"/>
                                </a:cubicBezTo>
                                <a:lnTo>
                                  <a:pt x="19539" y="17815"/>
                                </a:lnTo>
                                <a:cubicBezTo>
                                  <a:pt x="19546" y="17815"/>
                                  <a:pt x="19553" y="17857"/>
                                  <a:pt x="19553" y="17900"/>
                                </a:cubicBezTo>
                                <a:lnTo>
                                  <a:pt x="19553" y="20445"/>
                                </a:lnTo>
                                <a:close/>
                                <a:moveTo>
                                  <a:pt x="19553" y="3892"/>
                                </a:moveTo>
                                <a:cubicBezTo>
                                  <a:pt x="19553" y="3935"/>
                                  <a:pt x="19546" y="3978"/>
                                  <a:pt x="19539" y="3978"/>
                                </a:cubicBezTo>
                                <a:lnTo>
                                  <a:pt x="19126" y="3978"/>
                                </a:lnTo>
                                <a:cubicBezTo>
                                  <a:pt x="19119" y="3978"/>
                                  <a:pt x="19112" y="3935"/>
                                  <a:pt x="19112" y="3892"/>
                                </a:cubicBezTo>
                                <a:lnTo>
                                  <a:pt x="19112" y="1347"/>
                                </a:lnTo>
                                <a:cubicBezTo>
                                  <a:pt x="19112" y="1305"/>
                                  <a:pt x="19119" y="1262"/>
                                  <a:pt x="19126" y="1262"/>
                                </a:cubicBezTo>
                                <a:lnTo>
                                  <a:pt x="19539" y="1262"/>
                                </a:lnTo>
                                <a:cubicBezTo>
                                  <a:pt x="19546" y="1262"/>
                                  <a:pt x="19553" y="1305"/>
                                  <a:pt x="19553" y="1347"/>
                                </a:cubicBezTo>
                                <a:lnTo>
                                  <a:pt x="19553" y="3892"/>
                                </a:lnTo>
                                <a:close/>
                                <a:moveTo>
                                  <a:pt x="20301" y="20445"/>
                                </a:moveTo>
                                <a:cubicBezTo>
                                  <a:pt x="20301" y="20488"/>
                                  <a:pt x="20294" y="20531"/>
                                  <a:pt x="20287" y="20531"/>
                                </a:cubicBezTo>
                                <a:lnTo>
                                  <a:pt x="19878" y="20531"/>
                                </a:lnTo>
                                <a:cubicBezTo>
                                  <a:pt x="19871" y="20531"/>
                                  <a:pt x="19864" y="20488"/>
                                  <a:pt x="19853" y="20445"/>
                                </a:cubicBezTo>
                                <a:lnTo>
                                  <a:pt x="19853" y="17900"/>
                                </a:lnTo>
                                <a:cubicBezTo>
                                  <a:pt x="19853" y="17857"/>
                                  <a:pt x="19860" y="17815"/>
                                  <a:pt x="19867" y="17815"/>
                                </a:cubicBezTo>
                                <a:lnTo>
                                  <a:pt x="20284" y="17815"/>
                                </a:lnTo>
                                <a:cubicBezTo>
                                  <a:pt x="20291" y="17815"/>
                                  <a:pt x="20298" y="17857"/>
                                  <a:pt x="20298" y="17900"/>
                                </a:cubicBezTo>
                                <a:lnTo>
                                  <a:pt x="20298" y="20445"/>
                                </a:lnTo>
                                <a:close/>
                                <a:moveTo>
                                  <a:pt x="20301" y="3892"/>
                                </a:moveTo>
                                <a:cubicBezTo>
                                  <a:pt x="20301" y="3935"/>
                                  <a:pt x="20294" y="3978"/>
                                  <a:pt x="20287" y="3978"/>
                                </a:cubicBezTo>
                                <a:lnTo>
                                  <a:pt x="19871" y="3978"/>
                                </a:lnTo>
                                <a:cubicBezTo>
                                  <a:pt x="19864" y="3978"/>
                                  <a:pt x="19856" y="3935"/>
                                  <a:pt x="19856" y="3892"/>
                                </a:cubicBezTo>
                                <a:lnTo>
                                  <a:pt x="19856" y="1347"/>
                                </a:lnTo>
                                <a:cubicBezTo>
                                  <a:pt x="19864" y="1305"/>
                                  <a:pt x="19871" y="1262"/>
                                  <a:pt x="19881" y="1262"/>
                                </a:cubicBezTo>
                                <a:lnTo>
                                  <a:pt x="20291" y="1262"/>
                                </a:lnTo>
                                <a:cubicBezTo>
                                  <a:pt x="20298" y="1262"/>
                                  <a:pt x="20305" y="1305"/>
                                  <a:pt x="20305" y="1347"/>
                                </a:cubicBezTo>
                                <a:lnTo>
                                  <a:pt x="20305" y="3892"/>
                                </a:lnTo>
                                <a:close/>
                                <a:moveTo>
                                  <a:pt x="21046" y="20445"/>
                                </a:moveTo>
                                <a:cubicBezTo>
                                  <a:pt x="21046" y="20488"/>
                                  <a:pt x="21039" y="20531"/>
                                  <a:pt x="21032" y="20531"/>
                                </a:cubicBezTo>
                                <a:lnTo>
                                  <a:pt x="20615" y="20531"/>
                                </a:lnTo>
                                <a:cubicBezTo>
                                  <a:pt x="20608" y="20531"/>
                                  <a:pt x="20601" y="20488"/>
                                  <a:pt x="20594" y="20467"/>
                                </a:cubicBezTo>
                                <a:cubicBezTo>
                                  <a:pt x="20594" y="20467"/>
                                  <a:pt x="20594" y="20445"/>
                                  <a:pt x="20594" y="20445"/>
                                </a:cubicBezTo>
                                <a:lnTo>
                                  <a:pt x="20594" y="17900"/>
                                </a:lnTo>
                                <a:cubicBezTo>
                                  <a:pt x="20594" y="17857"/>
                                  <a:pt x="20601" y="17815"/>
                                  <a:pt x="20608" y="17815"/>
                                </a:cubicBezTo>
                                <a:lnTo>
                                  <a:pt x="21028" y="17815"/>
                                </a:lnTo>
                                <a:cubicBezTo>
                                  <a:pt x="21035" y="17815"/>
                                  <a:pt x="21042" y="17857"/>
                                  <a:pt x="21042" y="17900"/>
                                </a:cubicBezTo>
                                <a:lnTo>
                                  <a:pt x="21042" y="20445"/>
                                </a:lnTo>
                                <a:close/>
                                <a:moveTo>
                                  <a:pt x="21046" y="3892"/>
                                </a:moveTo>
                                <a:cubicBezTo>
                                  <a:pt x="21046" y="3935"/>
                                  <a:pt x="21039" y="3978"/>
                                  <a:pt x="21032" y="3978"/>
                                </a:cubicBezTo>
                                <a:lnTo>
                                  <a:pt x="20612" y="3978"/>
                                </a:lnTo>
                                <a:cubicBezTo>
                                  <a:pt x="20605" y="3978"/>
                                  <a:pt x="20598" y="3935"/>
                                  <a:pt x="20598" y="3892"/>
                                </a:cubicBezTo>
                                <a:lnTo>
                                  <a:pt x="20598" y="1347"/>
                                </a:lnTo>
                                <a:cubicBezTo>
                                  <a:pt x="20598" y="1347"/>
                                  <a:pt x="20598" y="1326"/>
                                  <a:pt x="20598" y="1326"/>
                                </a:cubicBezTo>
                                <a:cubicBezTo>
                                  <a:pt x="20605" y="1283"/>
                                  <a:pt x="20612" y="1262"/>
                                  <a:pt x="20619" y="1262"/>
                                </a:cubicBezTo>
                                <a:lnTo>
                                  <a:pt x="21035" y="1262"/>
                                </a:lnTo>
                                <a:cubicBezTo>
                                  <a:pt x="21042" y="1262"/>
                                  <a:pt x="21049" y="1305"/>
                                  <a:pt x="21049" y="1347"/>
                                </a:cubicBezTo>
                                <a:lnTo>
                                  <a:pt x="21049" y="3892"/>
                                </a:lnTo>
                                <a:close/>
                              </a:path>
                            </a:pathLst>
                          </a:custGeom>
                          <a:solidFill>
                            <a:schemeClr val="accent3"/>
                          </a:solidFill>
                          <a:ln w="12700">
                            <a:miter lim="400000"/>
                          </a:ln>
                        </wps:spPr>
                        <wps:bodyPr lIns="38100" tIns="38100" rIns="38100" bIns="38100" anchor="ctr"/>
                      </wps:wsp>
                      <wps:wsp>
                        <wps:cNvPr id="6" name="Shape">
                          <a:extLst>
                            <a:ext uri="{C183D7F6-B498-43B3-948B-1728B52AA6E4}">
                              <adec:decorative xmlns:adec="http://schemas.microsoft.com/office/drawing/2017/decorative" val="1"/>
                            </a:ext>
                          </a:extLst>
                        </wps:cNvPr>
                        <wps:cNvSpPr/>
                        <wps:spPr>
                          <a:xfrm>
                            <a:off x="3337560" y="8183880"/>
                            <a:ext cx="1102361" cy="1046481"/>
                          </a:xfrm>
                          <a:custGeom>
                            <a:avLst/>
                            <a:gdLst/>
                            <a:ahLst/>
                            <a:cxnLst>
                              <a:cxn ang="0">
                                <a:pos x="wd2" y="hd2"/>
                              </a:cxn>
                              <a:cxn ang="5400000">
                                <a:pos x="wd2" y="hd2"/>
                              </a:cxn>
                              <a:cxn ang="10800000">
                                <a:pos x="wd2" y="hd2"/>
                              </a:cxn>
                              <a:cxn ang="16200000">
                                <a:pos x="wd2" y="hd2"/>
                              </a:cxn>
                            </a:cxnLst>
                            <a:rect l="0" t="0" r="r" b="b"/>
                            <a:pathLst>
                              <a:path w="21600" h="21600" extrusionOk="0">
                                <a:moveTo>
                                  <a:pt x="21600" y="8257"/>
                                </a:moveTo>
                                <a:lnTo>
                                  <a:pt x="14135" y="7104"/>
                                </a:lnTo>
                                <a:lnTo>
                                  <a:pt x="10800" y="0"/>
                                </a:lnTo>
                                <a:lnTo>
                                  <a:pt x="7465" y="7104"/>
                                </a:lnTo>
                                <a:lnTo>
                                  <a:pt x="0" y="8257"/>
                                </a:lnTo>
                                <a:lnTo>
                                  <a:pt x="5400" y="13788"/>
                                </a:lnTo>
                                <a:lnTo>
                                  <a:pt x="4131" y="21600"/>
                                </a:lnTo>
                                <a:lnTo>
                                  <a:pt x="10800" y="17930"/>
                                </a:lnTo>
                                <a:lnTo>
                                  <a:pt x="17469" y="21600"/>
                                </a:lnTo>
                                <a:lnTo>
                                  <a:pt x="16200" y="13788"/>
                                </a:lnTo>
                                <a:close/>
                              </a:path>
                            </a:pathLst>
                          </a:custGeom>
                          <a:solidFill>
                            <a:schemeClr val="accent3"/>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3D174C53" id="Group 9" o:spid="_x0000_s1026" alt="&quot;&quot;" style="position:absolute;margin-left:560.8pt;margin-top:-50.25pt;width:612pt;height:803.95pt;z-index:-251657216;mso-position-horizontal:right;mso-position-horizontal-relative:page;mso-width-relative:margin;mso-height-relative:margin" coordsize="77724,102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">
                <v:rect id="Rectangle" o:spid="_x0000_s1027" alt="&quot;&quot;" style="position:absolute;width:7772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" fillcolor="#051930 [3204]" stroked="f" strokeweight="1pt">
                  <v:stroke miterlimit="4"/>
                  <v:textbox inset="3pt,3pt,3pt,3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8" type="#_x0000_t75" alt="&quot;&quot;" style="position:absolute;top:2114;width:77241;height:9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">
                  <v:imagedata r:id="rId12" o:title=""/>
                </v:shape>
                <v:shape id="Shape" o:spid="_x0000_s1029" alt="&quot;&quot;" style="position:absolute;left:28441;top:32328;width:4242;height:402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" path="m21600,8245l14163,7086,10800,,7437,7086,,8245r5368,5587l4139,21600r6661,-3680l17461,21600,16168,13832,21600,8245xe" fillcolor="#e22f00 [3205]" stroked="f" strokeweight="1pt">
                  <v:stroke miterlimit="4" joinstyle="miter"/>
                  <v:path arrowok="t" o:extrusionok="f" o:connecttype="custom" o:connectlocs="212090,201295;212090,201295;212090,201295;212090,201295" o:connectangles="0,90,180,270"/>
                </v:shape>
                <v:shape id="Shape" o:spid="_x0000_s1030" alt="&quot;&quot;" style="position:absolute;left:51549;top:31948;width:4242;height:402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" path="m21600,8245l14098,7086,10800,,7437,7086,,8245r5368,5587l4139,21600r6661,-3680l17461,21600,16168,13832,21600,8245xe" fillcolor="#e22f00 [3205]" stroked="f" strokeweight="1pt">
                  <v:stroke miterlimit="4" joinstyle="miter"/>
                  <v:path arrowok="t" o:extrusionok="f" o:connecttype="custom" o:connectlocs="212090,201295;212090,201295;212090,201295;212090,201295" o:connectangles="0,90,180,270"/>
                </v:shape>
                <v:shape id="Shape" o:spid="_x0000_s1031" alt="&quot;&quot;" style="position:absolute;top:6248;width:77724;height:1282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" path="m21367,1240r233,l21600,,,,,1240r152,c159,1240,166,1283,166,1326r,2566c166,3935,159,3978,152,3978l,3978,,17793r152,c159,17793,166,17836,166,17879r,2545c166,20467,159,20509,152,20509r-152,l,21600r21600,l21600,20509r-233,c21360,20509,21353,20467,21353,20424r,-2545c21353,17836,21360,17793,21367,17793r233,l21600,3978r-233,c21360,3978,21353,3935,21353,3892r,-2545c21349,1305,21360,1240,21367,1240xm907,20445v,43,-7,86,-14,86l491,20531v-7,,-15,-43,-15,-86l476,17900v,-43,8,-85,15,-85l893,17815v7,,14,42,14,85l907,20445xm907,3892v,43,-7,86,-14,86l491,3978v-7,,-15,-43,-15,-86l476,1347v,-42,8,-85,15,-85l893,1262v7,,14,43,14,85l907,3892xm1659,20445v,43,-7,86,-14,86l1232,20531v-7,,-14,-43,-14,-86l1218,17900v,-43,7,-85,14,-85l1645,17815v7,,14,42,14,85l1659,20445xm1659,3892v,43,-7,86,-14,86l1232,3978v-7,,-14,-43,-14,-86l1218,1347v,-42,7,-85,14,-85l1645,1262v7,,14,43,14,85l1659,3892xm2407,20445v,43,-7,86,-14,86l1980,20531v-7,,-14,-43,-21,-86l1959,17900v,-43,7,-85,14,-85l2389,17815v7,,15,42,15,85l2404,20445r3,xm2407,3892v,43,-7,86,-14,86l1973,3978v-7,,-14,-43,-14,-86l1959,1347v7,-42,14,-85,21,-85l2389,1262v7,,15,43,15,85l2404,3892r3,xm3152,20445v,43,-7,86,-14,86l2721,20531v-7,,-14,-43,-21,-64c2700,20467,2700,20445,2700,20445r,-2545c2700,17857,2707,17815,2714,17815r420,c3141,17815,3148,17857,3148,17900r,2545l3152,20445xm3152,3892v,43,-7,86,-14,86l2714,3978v-7,,-14,-43,-14,-86l2700,1347v,,,-21,,-21c2707,1283,2714,1262,2721,1262r417,c3145,1262,3152,1305,3152,1347r,2545xm3907,20445v,43,-7,86,-14,86l3473,20531v-7,,-14,-43,-14,-86l3459,17900v,-43,7,-85,14,-85l3893,17815v7,,14,42,14,85l3907,20445xm3907,3892v,43,-7,86,-14,86l3473,3978v-7,,-14,-43,-14,-86l3459,1347v,-42,7,-85,14,-85l3893,1262v7,,14,43,14,85l3907,3892xm4641,20445v,43,-7,86,-14,86l4214,20531v-7,,-14,-43,-14,-86l4200,17900v,-43,7,-85,14,-85l4627,17815v7,,14,42,14,85l4641,20445xm4641,3892v,43,-7,86,-14,86l4214,3978v-7,,-14,-43,-14,-86l4200,1347v,-42,7,-85,14,-85l4627,1262v7,,14,43,14,85l4641,3892xm5382,20445v,43,-7,86,-14,86l4966,20531v-7,,-14,-43,-25,-86l4941,17900v,-43,7,-85,14,-85l5365,17815v7,,14,42,14,85l5379,20445r3,xm5382,3892v,43,-7,86,-14,86l4959,3978v-7,,-14,-43,-14,-86l4945,1347v7,-42,14,-85,24,-85l5372,1262v7,,14,43,14,85l5386,3892r-4,xm6131,20445v,43,-7,86,-15,86l5700,20531v-7,,-14,-43,-14,-86l5686,17900v,-43,7,-85,14,-85l6116,17815v8,,15,42,15,85l6131,20445xm6131,3892v,43,-7,86,-15,86l5700,3978v-7,,-14,-43,-14,-86l5686,1347v,-42,7,-85,14,-85l6116,1262v8,,15,43,15,85l6131,3892xm6872,20445v,43,-7,86,-14,86l6455,20531v-7,,-14,-43,-14,-86l6441,17900v,-43,7,-85,14,-85l6858,17815v7,,14,42,14,85l6872,20445xm6872,3892v,43,-7,86,-14,86l6455,3978v-7,,-14,-43,-14,-86l6441,1347v,-42,7,-85,14,-85l6858,1262v7,,14,43,14,85l6872,3892xm7624,20445v,43,-8,86,-15,86l7196,20531v-7,,-14,-43,-14,-86l7182,17900v,-43,7,-85,14,-85l7609,17815v7,,15,42,15,85l7624,20445xm7624,3892v,43,-8,86,-15,86l7196,3978v-7,,-14,-43,-14,-86l7182,1347v,-42,7,-85,14,-85l7609,1262v7,,15,43,15,85l7624,3892xm8372,20445v,43,-7,86,-14,86l7948,20531v-7,,-14,-43,-24,-86l7924,17900v,-43,7,-85,14,-85l8354,17815v7,,14,42,14,85l8368,20445r4,xm8372,3892v,43,-7,86,-14,86l7941,3978v-7,,-14,-43,-14,-86l7927,1347v7,-42,14,-85,25,-85l8361,1262v7,,14,43,14,85l8375,3892r-3,xm9116,20445v,43,-7,86,-14,86l8686,20531v-7,,-14,-43,-21,-64c8665,20467,8665,20445,8665,20445r,-2545c8665,17857,8672,17815,8679,17815r420,c9106,17815,9113,17857,9113,17900r,2545l9116,20445xm9116,3892v,43,-7,86,-14,86l8682,3978v-7,,-14,-43,-14,-86l8668,1347v,,,-21,,-21c8675,1283,8682,1262,8689,1262r417,c9113,1262,9120,1305,9120,1347r,2545l9116,3892xm9872,20445v,43,-7,86,-14,86l9438,20531v-7,,-14,-43,-14,-86l9424,17900v,-43,7,-85,14,-85l9858,17815v7,,14,42,14,85l9872,20445xm9872,3892v,43,-7,86,-14,86l9438,3978v-7,,-14,-43,-14,-86l9424,1347v,-42,7,-85,14,-85l9858,1262v7,,14,43,14,85l9872,3892xm10606,20445v,43,-7,86,-14,86l10179,20531v-7,,-14,-43,-14,-86l10165,17900v,-43,7,-85,14,-85l10592,17815v7,,14,42,14,85l10606,20445xm10606,3892v,43,-7,86,-14,86l10179,3978v-7,,-14,-43,-14,-86l10165,1347v,-42,7,-85,14,-85l10592,1262v7,,14,43,14,85l10606,3892xm11347,20445v,43,-7,86,-14,86l10931,20531v-7,,-15,-43,-22,-86l10909,20445r,-2545c10909,17857,10916,17815,10924,17815r405,c11336,17815,11344,17857,11344,17900r,2545l11347,20445xm11347,3892v,43,-7,86,-14,86l10924,3978v-8,,-15,-43,-15,-86l10909,1347r,c10916,1305,10924,1262,10931,1262r398,c11336,1262,11344,1305,11344,1347r,2545l11347,3892xm12095,20445v,43,-7,86,-14,86l11665,20531v-7,,-14,-43,-14,-86l11651,17900v,-43,7,-85,14,-85l12081,17815v7,,14,42,14,85l12095,20445xm12095,3892v,43,-7,86,-14,86l11665,3978v-7,,-14,-43,-14,-86l11651,1347v,-42,7,-85,14,-85l12081,1262v7,,14,43,14,85l12095,3892xm12836,20445v,43,-7,86,-14,86l12420,20531v-7,,-14,-43,-14,-86l12406,17900v,-43,7,-85,14,-85l12822,17815v7,,14,42,14,85l12836,20445xm12836,3892v,43,-7,86,-14,86l12420,3978v-7,,-14,-43,-14,-86l12406,1347v,-42,7,-85,14,-85l12822,1262v7,,14,43,14,85l12836,3892xm13588,20445v,43,-7,86,-14,86l13161,20531v-7,,-14,-43,-14,-86l13147,17900v,-43,7,-85,14,-85l13574,17815v7,,14,42,14,85l13588,20445xm13588,3892v,43,-7,86,-14,86l13161,3978v-7,,-14,-43,-14,-86l13147,1347v,-42,7,-85,14,-85l13574,1262v7,,14,43,14,85l13588,3892xm14336,20445v,43,-7,86,-14,86l13913,20531v-7,,-14,-43,-25,-86l13888,17900v,-43,7,-85,14,-85l14319,17815v7,,14,42,14,85l14333,20445r3,xm14336,3892v,43,-7,86,-14,86l13906,3978v-7,,-14,-43,-14,-86l13892,1347v7,-42,14,-85,24,-85l14326,1262v7,,14,43,14,85l14340,3892r-4,xm15081,20445v,43,-7,86,-14,86l14651,20531v-7,,-15,-43,-22,-64c14629,20467,14629,20445,14629,20445r,-2545c14629,17857,14636,17815,14644,17815r420,c15071,17815,15078,17857,15078,17900r,2545l15081,20445xm15081,3892v,43,-7,86,-14,86l14647,3978v-7,,-14,-43,-14,-86l14633,1347v,,,-21,,-21c14640,1283,14647,1262,14654,1262r417,c15078,1262,15085,1305,15085,1347r,2545l15081,3892xm15836,20445v,43,-7,86,-14,86l15402,20531v-7,,-14,-43,-14,-86l15388,17900v,-43,7,-85,14,-85l15822,17815v7,,14,42,14,85l15836,20445xm15836,3892v,43,-7,86,-14,86l15402,3978v-7,,-14,-43,-14,-86l15388,1347v,-42,7,-85,14,-85l15822,1262v7,,14,43,14,85l15836,3892xm16571,20445v,43,-7,86,-15,86l16144,20531v-8,,-15,-43,-15,-86l16129,17900v,-43,7,-85,15,-85l16556,17815v8,,15,42,15,85l16571,20445xm16571,3892v,43,-7,86,-15,86l16144,3978v-8,,-15,-43,-15,-86l16129,1347v,-42,7,-85,15,-85l16556,1262v8,,15,43,15,85l16571,3892xm17312,20445v,43,-7,86,-14,86l16895,20531v-7,,-14,-43,-24,-86l16871,17900v,-43,7,-85,14,-85l17294,17815v7,,14,42,14,85l17308,20445r4,xm17312,3892v,43,-7,86,-14,86l16888,3978v-7,,-14,-43,-14,-86l16874,1347v7,-42,14,-85,25,-85l17294,1262v7,,14,43,14,85l17308,3892r4,xm18060,20445v,43,-7,86,-14,86l17629,20531v-7,,-14,-43,-14,-86l17615,17900v,-43,7,-85,14,-85l18046,17815v7,,14,42,14,85l18060,20445xm18060,3892v,43,-7,86,-14,86l17629,3978v-7,,-14,-43,-14,-86l17615,1347v,-42,7,-85,14,-85l18046,1262v7,,14,43,14,85l18060,3892xm18801,20445v,43,-7,86,-14,86l18385,20531v-7,,-14,-43,-14,-86l18371,17900v,-43,7,-85,14,-85l18787,17815v7,,14,42,14,85l18801,20445xm18801,3892v,43,-7,86,-14,86l18385,3978v-7,,-14,-43,-14,-86l18371,1347v,-42,7,-85,14,-85l18787,1262v7,,14,43,14,85l18801,3892xm19553,20445v,43,-7,86,-14,86l19126,20531v-7,,-14,-43,-14,-86l19112,17900v,-43,7,-85,14,-85l19539,17815v7,,14,42,14,85l19553,20445xm19553,3892v,43,-7,86,-14,86l19126,3978v-7,,-14,-43,-14,-86l19112,1347v,-42,7,-85,14,-85l19539,1262v7,,14,43,14,85l19553,3892xm20301,20445v,43,-7,86,-14,86l19878,20531v-7,,-14,-43,-25,-86l19853,17900v,-43,7,-85,14,-85l20284,17815v7,,14,42,14,85l20298,20445r3,xm20301,3892v,43,-7,86,-14,86l19871,3978v-7,,-15,-43,-15,-86l19856,1347v8,-42,15,-85,25,-85l20291,1262v7,,14,43,14,85l20305,3892r-4,xm21046,20445v,43,-7,86,-14,86l20615,20531v-7,,-14,-43,-21,-64c20594,20467,20594,20445,20594,20445r,-2545c20594,17857,20601,17815,20608,17815r420,c21035,17815,21042,17857,21042,17900r,2545l21046,20445xm21046,3892v,43,-7,86,-14,86l20612,3978v-7,,-14,-43,-14,-86l20598,1347v,,,-21,,-21c20605,1283,20612,1262,20619,1262r416,c21042,1262,21049,1305,21049,1347r,2545l21046,3892xe" fillcolor="#ffde96 [3206]" stroked="f" strokeweight="1pt">
                  <v:stroke miterlimit="4" joinstyle="miter"/>
                  <v:path arrowok="t" o:extrusionok="f" o:connecttype="custom" o:connectlocs="3886200,641350;3886200,641350;3886200,641350;3886200,641350" o:connectangles="0,90,180,270"/>
                </v:shape>
                <v:shape id="Shape" o:spid="_x0000_s1032" alt="&quot;&quot;" style="position:absolute;left:33375;top:81838;width:11024;height:1046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" path="m21600,8257l14135,7104,10800,,7465,7104,,8257r5400,5531l4131,21600r6669,-3670l17469,21600,16200,13788,21600,8257xe" fillcolor="#ffde96 [3206]" stroked="f" strokeweight="1pt">
                  <v:stroke miterlimit="4" joinstyle="miter"/>
                  <v:path arrowok="t" o:extrusionok="f" o:connecttype="custom" o:connectlocs="551181,523241;551181,523241;551181,523241;551181,523241" o:connectangles="0,90,180,270"/>
                </v:shape>
                <w10:wrap anchorx="page"/>
                <w10:anchorlock/>
              </v:group>
            </w:pict>
          </mc:Fallback>
        </mc:AlternateContent>
      </w:r>
      <w:r w:rsidR="009645E0">
        <w:rPr>
          <w:rFonts w:ascii="Futura PT"/>
          <w:b/>
          <w:color w:val="auto"/>
          <w:szCs w:val="28"/>
        </w:rPr>
        <w:t xml:space="preserve"> </w:t>
      </w:r>
      <w:r w:rsidR="009B1328" w:rsidRPr="009645E0">
        <w:rPr>
          <w:rFonts w:ascii="Futura PT"/>
          <w:b/>
          <w:color w:val="auto"/>
          <w:szCs w:val="28"/>
        </w:rPr>
        <w:t>YOU.</w:t>
      </w:r>
    </w:p>
    <w:p w14:paraId="5DAE549C" w14:textId="253732A7" w:rsidR="00033AF1" w:rsidRPr="009645E0" w:rsidRDefault="009645E0" w:rsidP="009645E0">
      <w:pPr>
        <w:rPr>
          <w:color w:val="auto"/>
          <w:szCs w:val="28"/>
        </w:rPr>
      </w:pPr>
      <w:r w:rsidRPr="009645E0">
        <w:rPr>
          <w:rFonts w:ascii="Futura PT"/>
          <w:b/>
          <w:noProof/>
          <w:szCs w:val="28"/>
        </w:rPr>
        <mc:AlternateContent>
          <mc:Choice Requires="wps">
            <w:drawing>
              <wp:anchor distT="45720" distB="45720" distL="114300" distR="114300" simplePos="0" relativeHeight="251667456" behindDoc="0" locked="0" layoutInCell="1" allowOverlap="1" wp14:anchorId="44B0CD1D" wp14:editId="74E97A5E">
                <wp:simplePos x="0" y="0"/>
                <wp:positionH relativeFrom="column">
                  <wp:posOffset>5762625</wp:posOffset>
                </wp:positionH>
                <wp:positionV relativeFrom="paragraph">
                  <wp:posOffset>250825</wp:posOffset>
                </wp:positionV>
                <wp:extent cx="1190625" cy="1404620"/>
                <wp:effectExtent l="0" t="0" r="28575"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FFFF"/>
                        </a:solidFill>
                        <a:ln w="9525">
                          <a:solidFill>
                            <a:srgbClr val="000000"/>
                          </a:solidFill>
                          <a:miter lim="800000"/>
                          <a:headEnd/>
                          <a:tailEnd/>
                        </a:ln>
                      </wps:spPr>
                      <wps:txbx>
                        <w:txbxContent>
                          <w:p w14:paraId="2DBDE786" w14:textId="0487258E" w:rsidR="009645E0" w:rsidRPr="009645E0" w:rsidRDefault="009645E0">
                            <w:pPr>
                              <w:rPr>
                                <w:rFonts w:ascii="Dreaming Outloud Script Pro" w:hAnsi="Dreaming Outloud Script Pro" w:cs="Dreaming Outloud Script Pro"/>
                                <w:b/>
                                <w:bCs/>
                                <w:color w:val="C00000"/>
                                <w:sz w:val="32"/>
                                <w:szCs w:val="32"/>
                              </w:rPr>
                            </w:pPr>
                            <w:r w:rsidRPr="009645E0">
                              <w:rPr>
                                <w:rFonts w:ascii="Dreaming Outloud Script Pro" w:hAnsi="Dreaming Outloud Script Pro" w:cs="Dreaming Outloud Script Pro"/>
                                <w:b/>
                                <w:bCs/>
                                <w:color w:val="C00000"/>
                                <w:sz w:val="32"/>
                                <w:szCs w:val="32"/>
                              </w:rPr>
                              <w:t>Advocate!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B0CD1D" id="_x0000_t202" coordsize="21600,21600" o:spt="202" path="m,l,21600r21600,l21600,xe">
                <v:stroke joinstyle="miter"/>
                <v:path gradientshapeok="t" o:connecttype="rect"/>
              </v:shapetype>
              <v:shape id="Text Box 2" o:spid="_x0000_s1026" type="#_x0000_t202" style="position:absolute;margin-left:453.75pt;margin-top:19.75pt;width:93.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">
                <v:textbox style="mso-fit-shape-to-text:t">
                  <w:txbxContent>
                    <w:p w14:paraId="2DBDE786" w14:textId="0487258E" w:rsidR="009645E0" w:rsidRPr="009645E0" w:rsidRDefault="009645E0">
                      <w:pPr>
                        <w:rPr>
                          <w:rFonts w:ascii="Dreaming Outloud Script Pro" w:hAnsi="Dreaming Outloud Script Pro" w:cs="Dreaming Outloud Script Pro"/>
                          <w:b/>
                          <w:bCs/>
                          <w:color w:val="C00000"/>
                          <w:sz w:val="32"/>
                          <w:szCs w:val="32"/>
                        </w:rPr>
                      </w:pPr>
                      <w:r w:rsidRPr="009645E0">
                        <w:rPr>
                          <w:rFonts w:ascii="Dreaming Outloud Script Pro" w:hAnsi="Dreaming Outloud Script Pro" w:cs="Dreaming Outloud Script Pro"/>
                          <w:b/>
                          <w:bCs/>
                          <w:color w:val="C00000"/>
                          <w:sz w:val="32"/>
                          <w:szCs w:val="32"/>
                        </w:rPr>
                        <w:t>Advocate!</w:t>
                      </w:r>
                    </w:p>
                  </w:txbxContent>
                </v:textbox>
                <w10:wrap type="square"/>
              </v:shape>
            </w:pict>
          </mc:Fallback>
        </mc:AlternateContent>
      </w:r>
      <w:r w:rsidRPr="009645E0">
        <w:rPr>
          <w:rFonts w:ascii="Futura PT"/>
          <w:b/>
          <w:noProof/>
          <w:szCs w:val="28"/>
        </w:rPr>
        <mc:AlternateContent>
          <mc:Choice Requires="wps">
            <w:drawing>
              <wp:anchor distT="45720" distB="45720" distL="114300" distR="114300" simplePos="0" relativeHeight="251665408" behindDoc="0" locked="0" layoutInCell="1" allowOverlap="1" wp14:anchorId="2E36442C" wp14:editId="09B66C61">
                <wp:simplePos x="0" y="0"/>
                <wp:positionH relativeFrom="margin">
                  <wp:align>left</wp:align>
                </wp:positionH>
                <wp:positionV relativeFrom="paragraph">
                  <wp:posOffset>174625</wp:posOffset>
                </wp:positionV>
                <wp:extent cx="1304925" cy="14046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solidFill>
                            <a:srgbClr val="000000"/>
                          </a:solidFill>
                          <a:miter lim="800000"/>
                          <a:headEnd/>
                          <a:tailEnd/>
                        </a:ln>
                      </wps:spPr>
                      <wps:txbx>
                        <w:txbxContent>
                          <w:p w14:paraId="754B551D" w14:textId="5D340658" w:rsidR="009645E0" w:rsidRPr="009645E0" w:rsidRDefault="009645E0">
                            <w:pPr>
                              <w:rPr>
                                <w:rFonts w:ascii="Dreaming Outloud Script Pro" w:hAnsi="Dreaming Outloud Script Pro" w:cs="Dreaming Outloud Script Pro"/>
                                <w:b/>
                                <w:bCs/>
                                <w:color w:val="C00000"/>
                                <w:sz w:val="36"/>
                                <w:szCs w:val="36"/>
                              </w:rPr>
                            </w:pPr>
                            <w:r w:rsidRPr="009645E0">
                              <w:rPr>
                                <w:rFonts w:ascii="Dreaming Outloud Script Pro" w:hAnsi="Dreaming Outloud Script Pro" w:cs="Dreaming Outloud Script Pro"/>
                                <w:b/>
                                <w:bCs/>
                                <w:color w:val="C00000"/>
                                <w:sz w:val="36"/>
                                <w:szCs w:val="36"/>
                              </w:rPr>
                              <w:t>Celebrate!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36442C" id="_x0000_s1027" type="#_x0000_t202" style="position:absolute;margin-left:0;margin-top:13.75pt;width:102.75pt;height:110.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">
                <v:textbox style="mso-fit-shape-to-text:t">
                  <w:txbxContent>
                    <w:p w14:paraId="754B551D" w14:textId="5D340658" w:rsidR="009645E0" w:rsidRPr="009645E0" w:rsidRDefault="009645E0">
                      <w:pPr>
                        <w:rPr>
                          <w:rFonts w:ascii="Dreaming Outloud Script Pro" w:hAnsi="Dreaming Outloud Script Pro" w:cs="Dreaming Outloud Script Pro"/>
                          <w:b/>
                          <w:bCs/>
                          <w:color w:val="C00000"/>
                          <w:sz w:val="36"/>
                          <w:szCs w:val="36"/>
                        </w:rPr>
                      </w:pPr>
                      <w:r w:rsidRPr="009645E0">
                        <w:rPr>
                          <w:rFonts w:ascii="Dreaming Outloud Script Pro" w:hAnsi="Dreaming Outloud Script Pro" w:cs="Dreaming Outloud Script Pro"/>
                          <w:b/>
                          <w:bCs/>
                          <w:color w:val="C00000"/>
                          <w:sz w:val="36"/>
                          <w:szCs w:val="36"/>
                        </w:rPr>
                        <w:t>Celebrate!</w:t>
                      </w:r>
                    </w:p>
                  </w:txbxContent>
                </v:textbox>
                <w10:wrap type="square" anchorx="margin"/>
              </v:shape>
            </w:pict>
          </mc:Fallback>
        </mc:AlternateContent>
      </w:r>
      <w:r w:rsidR="009B1328" w:rsidRPr="009645E0">
        <w:rPr>
          <w:rFonts w:ascii="Futura PT"/>
          <w:b/>
          <w:noProof/>
          <w:szCs w:val="28"/>
        </w:rPr>
        <mc:AlternateContent>
          <mc:Choice Requires="wps">
            <w:drawing>
              <wp:anchor distT="0" distB="0" distL="114300" distR="114300" simplePos="0" relativeHeight="251663360" behindDoc="0" locked="0" layoutInCell="1" allowOverlap="1" wp14:anchorId="68E77BC4" wp14:editId="3B167FF5">
                <wp:simplePos x="0" y="0"/>
                <wp:positionH relativeFrom="margin">
                  <wp:align>center</wp:align>
                </wp:positionH>
                <wp:positionV relativeFrom="paragraph">
                  <wp:posOffset>364490</wp:posOffset>
                </wp:positionV>
                <wp:extent cx="484505" cy="530225"/>
                <wp:effectExtent l="19050" t="0" r="29845" b="41275"/>
                <wp:wrapNone/>
                <wp:docPr id="8" name="Arrow: Down 8"/>
                <wp:cNvGraphicFramePr/>
                <a:graphic xmlns:a="http://schemas.openxmlformats.org/drawingml/2006/main">
                  <a:graphicData uri="http://schemas.microsoft.com/office/word/2010/wordprocessingShape">
                    <wps:wsp>
                      <wps:cNvSpPr/>
                      <wps:spPr>
                        <a:xfrm>
                          <a:off x="0" y="0"/>
                          <a:ext cx="484505" cy="530225"/>
                        </a:xfrm>
                        <a:prstGeom prst="downArrow">
                          <a:avLst/>
                        </a:prstGeom>
                        <a:solidFill>
                          <a:srgbClr val="FFFF00"/>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DC9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0;margin-top:28.7pt;width:38.15pt;height:41.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" adj="11731" fillcolor="yellow" strokeweight="2pt">
                <v:stroke miterlimit="4"/>
                <v:textbox inset="3pt,3pt,3pt,3pt"/>
                <w10:wrap anchorx="margin"/>
              </v:shape>
            </w:pict>
          </mc:Fallback>
        </mc:AlternateContent>
      </w:r>
      <w:r>
        <w:rPr>
          <w:rFonts w:ascii="Futura PT"/>
          <w:b/>
          <w:color w:val="auto"/>
          <w:szCs w:val="28"/>
        </w:rPr>
        <w:t xml:space="preserve">                                    </w:t>
      </w:r>
      <w:r w:rsidR="009B1328" w:rsidRPr="009645E0">
        <w:rPr>
          <w:rFonts w:ascii="Futura PT"/>
          <w:b/>
          <w:color w:val="auto"/>
          <w:szCs w:val="28"/>
        </w:rPr>
        <w:t>HERE :)</w:t>
      </w:r>
    </w:p>
    <w:p w14:paraId="3BF4F0C3" w14:textId="30FF460E" w:rsidR="009645E0" w:rsidRDefault="009645E0" w:rsidP="009B1328">
      <w:pPr>
        <w:pStyle w:val="BodyText"/>
        <w:spacing w:before="7"/>
        <w:jc w:val="center"/>
        <w:rPr>
          <w:rFonts w:ascii="Futura PT"/>
          <w:b/>
          <w:sz w:val="24"/>
        </w:rPr>
      </w:pPr>
    </w:p>
    <w:p w14:paraId="694428C5" w14:textId="44FD8714" w:rsidR="009645E0" w:rsidRDefault="009645E0">
      <w:pPr>
        <w:rPr>
          <w:rFonts w:ascii="Futura PT"/>
          <w:b/>
          <w:sz w:val="24"/>
          <w:szCs w:val="28"/>
        </w:rPr>
      </w:pPr>
      <w:r>
        <w:rPr>
          <w:rFonts w:ascii="Futura PT"/>
          <w:b/>
          <w:sz w:val="24"/>
        </w:rPr>
        <w:br w:type="page"/>
      </w:r>
    </w:p>
    <w:p w14:paraId="3DF190E6" w14:textId="52C4D5D6" w:rsidR="009B1328" w:rsidRDefault="009B1328" w:rsidP="009B1328">
      <w:pPr>
        <w:pStyle w:val="BodyText"/>
        <w:spacing w:before="7"/>
        <w:jc w:val="center"/>
        <w:rPr>
          <w:rFonts w:ascii="Futura PT"/>
          <w:b/>
          <w:sz w:val="24"/>
        </w:rPr>
      </w:pPr>
    </w:p>
    <w:p w14:paraId="7ECDC7C1" w14:textId="77777777" w:rsidR="00D72BD9" w:rsidRPr="00180F45" w:rsidRDefault="009645E0" w:rsidP="00D72BD9">
      <w:pPr>
        <w:widowControl/>
        <w:tabs>
          <w:tab w:val="left" w:pos="1575"/>
          <w:tab w:val="center" w:pos="4680"/>
        </w:tabs>
        <w:autoSpaceDE/>
        <w:autoSpaceDN/>
        <w:spacing w:before="60" w:after="60"/>
        <w:jc w:val="center"/>
        <w:rPr>
          <w:rFonts w:ascii="Calibri" w:eastAsia="Calibri" w:hAnsi="Calibri" w:cs="Times New Roman"/>
          <w:b/>
          <w:bCs/>
          <w:color w:val="C00000"/>
          <w:sz w:val="32"/>
          <w:szCs w:val="32"/>
          <w:lang w:val="en-CA"/>
        </w:rPr>
      </w:pPr>
      <w:r w:rsidRPr="00546874">
        <w:rPr>
          <w:rFonts w:ascii="DengXian" w:eastAsia="DengXian" w:hAnsi="DengXian" w:cs="Times New Roman"/>
          <w:i/>
          <w:iCs/>
          <w:color w:val="auto"/>
          <w:sz w:val="20"/>
          <w:szCs w:val="20"/>
          <w:lang w:val="en-CA"/>
        </w:rPr>
        <w:t xml:space="preserve"> </w:t>
      </w:r>
      <w:r w:rsidR="00D72BD9" w:rsidRPr="00180F45">
        <w:rPr>
          <w:rFonts w:ascii="Calibri" w:eastAsia="Calibri" w:hAnsi="Calibri" w:cs="Times New Roman"/>
          <w:b/>
          <w:bCs/>
          <w:color w:val="C00000"/>
          <w:sz w:val="32"/>
          <w:szCs w:val="32"/>
          <w:lang w:val="en-CA"/>
        </w:rPr>
        <w:t>NBSMLT Lab Week is April 9-15</w:t>
      </w:r>
      <w:r w:rsidR="00D72BD9" w:rsidRPr="00180F45">
        <w:rPr>
          <w:rFonts w:ascii="Calibri" w:eastAsia="Calibri" w:hAnsi="Calibri" w:cs="Times New Roman"/>
          <w:b/>
          <w:bCs/>
          <w:color w:val="C00000"/>
          <w:sz w:val="32"/>
          <w:szCs w:val="32"/>
          <w:vertAlign w:val="superscript"/>
          <w:lang w:val="en-CA"/>
        </w:rPr>
        <w:t>th</w:t>
      </w:r>
      <w:r w:rsidR="00D72BD9" w:rsidRPr="00180F45">
        <w:rPr>
          <w:rFonts w:ascii="Calibri" w:eastAsia="Calibri" w:hAnsi="Calibri" w:cs="Times New Roman"/>
          <w:b/>
          <w:bCs/>
          <w:color w:val="C00000"/>
          <w:sz w:val="32"/>
          <w:szCs w:val="32"/>
          <w:lang w:val="en-CA"/>
        </w:rPr>
        <w:t xml:space="preserve"> 2023 ~ </w:t>
      </w:r>
      <w:r w:rsidR="00D72BD9" w:rsidRPr="00180F45">
        <w:rPr>
          <w:rFonts w:ascii="Dreaming Outloud Script Pro" w:eastAsia="Calibri" w:hAnsi="Dreaming Outloud Script Pro" w:cs="Dreaming Outloud Script Pro"/>
          <w:b/>
          <w:bCs/>
          <w:color w:val="C00000"/>
          <w:sz w:val="32"/>
          <w:szCs w:val="32"/>
          <w:lang w:val="en-CA"/>
        </w:rPr>
        <w:t>It’s time to Celebrate &amp; Advocate!</w:t>
      </w:r>
    </w:p>
    <w:p w14:paraId="37752376" w14:textId="77777777" w:rsidR="00D72BD9" w:rsidRDefault="00D72BD9" w:rsidP="00D72BD9">
      <w:pPr>
        <w:widowControl/>
        <w:autoSpaceDE/>
        <w:autoSpaceDN/>
        <w:spacing w:before="60" w:after="60"/>
        <w:jc w:val="center"/>
        <w:rPr>
          <w:rFonts w:ascii="DengXian" w:eastAsia="DengXian" w:hAnsi="DengXian" w:cs="Times New Roman"/>
          <w:color w:val="auto"/>
          <w:sz w:val="24"/>
          <w:szCs w:val="24"/>
          <w:lang w:val="en-CA"/>
        </w:rPr>
      </w:pPr>
    </w:p>
    <w:p w14:paraId="23DE3285" w14:textId="77777777" w:rsidR="00D72BD9" w:rsidRPr="00180F45" w:rsidRDefault="00D72BD9" w:rsidP="00D72BD9">
      <w:pPr>
        <w:widowControl/>
        <w:autoSpaceDE/>
        <w:autoSpaceDN/>
        <w:spacing w:before="60" w:after="60"/>
        <w:jc w:val="center"/>
        <w:rPr>
          <w:rFonts w:ascii="Calibri" w:eastAsia="DengXian" w:hAnsi="Calibri" w:cs="Calibri"/>
          <w:color w:val="auto"/>
          <w:szCs w:val="28"/>
          <w:lang w:val="en-CA"/>
        </w:rPr>
      </w:pPr>
      <w:r w:rsidRPr="00180F45">
        <w:rPr>
          <w:rFonts w:ascii="Calibri" w:eastAsia="DengXian" w:hAnsi="Calibri" w:cs="Calibri"/>
          <w:color w:val="auto"/>
          <w:szCs w:val="28"/>
          <w:lang w:val="en-CA"/>
        </w:rPr>
        <w:t>Our profession has been highlighted more in the last few years than ever before</w:t>
      </w:r>
      <w:r>
        <w:rPr>
          <w:rFonts w:ascii="Calibri" w:eastAsia="DengXian" w:hAnsi="Calibri" w:cs="Calibri"/>
          <w:color w:val="auto"/>
          <w:szCs w:val="28"/>
          <w:lang w:val="en-CA"/>
        </w:rPr>
        <w:t>!</w:t>
      </w:r>
    </w:p>
    <w:p w14:paraId="1E44EB31" w14:textId="77777777" w:rsidR="00D72BD9" w:rsidRDefault="00D72BD9" w:rsidP="00D72BD9">
      <w:pPr>
        <w:widowControl/>
        <w:autoSpaceDE/>
        <w:autoSpaceDN/>
        <w:spacing w:before="60" w:after="60"/>
        <w:jc w:val="center"/>
        <w:rPr>
          <w:rFonts w:ascii="Calibri" w:eastAsia="DengXian" w:hAnsi="Calibri" w:cs="Calibri"/>
          <w:color w:val="auto"/>
          <w:szCs w:val="28"/>
          <w:lang w:val="en-CA"/>
        </w:rPr>
      </w:pPr>
      <w:r w:rsidRPr="00180F45">
        <w:rPr>
          <w:rFonts w:ascii="Calibri" w:eastAsia="DengXian" w:hAnsi="Calibri" w:cs="Calibri"/>
          <w:color w:val="auto"/>
          <w:szCs w:val="28"/>
          <w:lang w:val="en-CA"/>
        </w:rPr>
        <w:t xml:space="preserve">Government is FINALLY acknowledging the impact of the Medical Laboratory Technology Profession in our health care system through new legislations and capital investments in healthcare, education, and project funding. </w:t>
      </w:r>
    </w:p>
    <w:p w14:paraId="54FF663B" w14:textId="77777777" w:rsidR="00D72BD9" w:rsidRPr="00180F45" w:rsidRDefault="00D72BD9" w:rsidP="00D72BD9">
      <w:pPr>
        <w:widowControl/>
        <w:autoSpaceDE/>
        <w:autoSpaceDN/>
        <w:spacing w:before="60" w:after="60"/>
        <w:jc w:val="center"/>
        <w:rPr>
          <w:rFonts w:ascii="Calibri" w:eastAsia="DengXian" w:hAnsi="Calibri" w:cs="Calibri"/>
          <w:color w:val="auto"/>
          <w:szCs w:val="28"/>
          <w:lang w:val="en-CA"/>
        </w:rPr>
      </w:pPr>
      <w:r w:rsidRPr="00180F45">
        <w:rPr>
          <w:rFonts w:ascii="Calibri" w:eastAsia="DengXian" w:hAnsi="Calibri" w:cs="Calibri"/>
          <w:b/>
          <w:bCs/>
          <w:color w:val="auto"/>
          <w:szCs w:val="28"/>
          <w:lang w:val="en-CA"/>
        </w:rPr>
        <w:t>Let’s work together to keep the momentum going!</w:t>
      </w:r>
    </w:p>
    <w:p w14:paraId="6501BE72" w14:textId="77777777" w:rsidR="00D72BD9" w:rsidRDefault="00D72BD9" w:rsidP="00D72BD9">
      <w:pPr>
        <w:widowControl/>
        <w:autoSpaceDE/>
        <w:autoSpaceDN/>
        <w:spacing w:before="60" w:after="60"/>
        <w:jc w:val="center"/>
        <w:rPr>
          <w:rFonts w:ascii="Calibri" w:eastAsia="DengXian" w:hAnsi="Calibri" w:cs="Calibri"/>
          <w:color w:val="auto"/>
          <w:szCs w:val="28"/>
          <w:lang w:val="en-CA"/>
        </w:rPr>
      </w:pPr>
    </w:p>
    <w:p w14:paraId="0EF41387" w14:textId="77777777" w:rsidR="00D72BD9" w:rsidRPr="00180F45" w:rsidRDefault="00D72BD9" w:rsidP="00D72BD9">
      <w:pPr>
        <w:widowControl/>
        <w:autoSpaceDE/>
        <w:autoSpaceDN/>
        <w:spacing w:before="60" w:after="60"/>
        <w:jc w:val="center"/>
        <w:rPr>
          <w:rFonts w:ascii="Calibri" w:eastAsia="DengXian" w:hAnsi="Calibri" w:cs="Calibri"/>
          <w:b/>
          <w:bCs/>
          <w:color w:val="auto"/>
          <w:szCs w:val="28"/>
          <w:lang w:val="en-CA"/>
        </w:rPr>
      </w:pPr>
      <w:r w:rsidRPr="00180F45">
        <w:rPr>
          <w:rFonts w:ascii="Calibri" w:eastAsia="DengXian" w:hAnsi="Calibri" w:cs="Calibri"/>
          <w:color w:val="auto"/>
          <w:szCs w:val="28"/>
          <w:lang w:val="en-CA"/>
        </w:rPr>
        <w:t>Submit a short 15 second video showcasing our profession to the public.</w:t>
      </w:r>
    </w:p>
    <w:p w14:paraId="449DDC0A" w14:textId="77777777" w:rsidR="00D72BD9" w:rsidRPr="00180F45" w:rsidRDefault="00D72BD9" w:rsidP="00D72BD9">
      <w:pPr>
        <w:widowControl/>
        <w:autoSpaceDE/>
        <w:autoSpaceDN/>
        <w:spacing w:before="60" w:after="60"/>
        <w:jc w:val="center"/>
        <w:rPr>
          <w:rFonts w:ascii="Calibri" w:eastAsia="DengXian" w:hAnsi="Calibri" w:cs="Calibri"/>
          <w:color w:val="auto"/>
          <w:szCs w:val="28"/>
          <w:lang w:val="en-CA"/>
        </w:rPr>
      </w:pPr>
      <w:r w:rsidRPr="00180F45">
        <w:rPr>
          <w:rFonts w:ascii="Calibri" w:eastAsia="DengXian" w:hAnsi="Calibri" w:cs="Calibri"/>
          <w:b/>
          <w:bCs/>
          <w:color w:val="auto"/>
          <w:szCs w:val="28"/>
          <w:lang w:val="en-CA"/>
        </w:rPr>
        <w:t>Deadline to submit</w:t>
      </w:r>
      <w:r w:rsidRPr="00180F45">
        <w:rPr>
          <w:rFonts w:ascii="Calibri" w:eastAsia="DengXian" w:hAnsi="Calibri" w:cs="Calibri"/>
          <w:color w:val="auto"/>
          <w:szCs w:val="28"/>
          <w:lang w:val="en-CA"/>
        </w:rPr>
        <w:t xml:space="preserve">: </w:t>
      </w:r>
      <w:r w:rsidRPr="00180F45">
        <w:rPr>
          <w:rFonts w:ascii="Calibri" w:eastAsia="DengXian" w:hAnsi="Calibri" w:cs="Calibri"/>
          <w:b/>
          <w:bCs/>
          <w:color w:val="C00000"/>
          <w:szCs w:val="28"/>
          <w:lang w:val="en-CA"/>
        </w:rPr>
        <w:t>April 1, 2023</w:t>
      </w:r>
      <w:r w:rsidRPr="00180F45">
        <w:rPr>
          <w:rFonts w:ascii="Calibri" w:eastAsia="DengXian" w:hAnsi="Calibri" w:cs="Calibri"/>
          <w:color w:val="auto"/>
          <w:szCs w:val="28"/>
          <w:lang w:val="en-CA"/>
        </w:rPr>
        <w:t xml:space="preserve">, </w:t>
      </w:r>
      <w:r>
        <w:rPr>
          <w:rFonts w:ascii="Calibri" w:eastAsia="DengXian" w:hAnsi="Calibri" w:cs="Calibri"/>
          <w:color w:val="auto"/>
          <w:szCs w:val="28"/>
          <w:lang w:val="en-CA"/>
        </w:rPr>
        <w:t xml:space="preserve">send </w:t>
      </w:r>
      <w:r w:rsidRPr="00180F45">
        <w:rPr>
          <w:rFonts w:ascii="Calibri" w:eastAsia="DengXian" w:hAnsi="Calibri" w:cs="Calibri"/>
          <w:color w:val="auto"/>
          <w:szCs w:val="28"/>
          <w:lang w:val="en-CA"/>
        </w:rPr>
        <w:t>to</w:t>
      </w:r>
      <w:r w:rsidRPr="00180F45">
        <w:rPr>
          <w:rFonts w:ascii="Calibri" w:eastAsia="DengXian" w:hAnsi="Calibri" w:cs="Calibri"/>
          <w:b/>
          <w:bCs/>
          <w:color w:val="0070C0"/>
          <w:szCs w:val="28"/>
          <w:u w:val="single"/>
          <w:lang w:val="en-CA"/>
        </w:rPr>
        <w:t xml:space="preserve">: </w:t>
      </w:r>
      <w:hyperlink r:id="rId13" w:history="1">
        <w:r w:rsidRPr="00180F45">
          <w:rPr>
            <w:rStyle w:val="Hyperlink"/>
            <w:rFonts w:ascii="Calibri" w:eastAsia="DengXian" w:hAnsi="Calibri" w:cs="Calibri"/>
            <w:b/>
            <w:bCs/>
            <w:szCs w:val="28"/>
            <w:lang w:val="en-CA"/>
          </w:rPr>
          <w:t>ILoveLabWeek@gmail.com</w:t>
        </w:r>
      </w:hyperlink>
    </w:p>
    <w:p w14:paraId="770F35BC" w14:textId="77777777" w:rsidR="00D72BD9" w:rsidRPr="00180F45" w:rsidRDefault="00D72BD9" w:rsidP="00D72BD9">
      <w:pPr>
        <w:widowControl/>
        <w:autoSpaceDE/>
        <w:autoSpaceDN/>
        <w:spacing w:before="60" w:after="60"/>
        <w:jc w:val="center"/>
        <w:rPr>
          <w:rFonts w:ascii="Calibri" w:eastAsia="DengXian" w:hAnsi="Calibri" w:cs="Calibri"/>
          <w:b/>
          <w:bCs/>
          <w:color w:val="C00000"/>
          <w:szCs w:val="28"/>
          <w:lang w:val="en-CA"/>
        </w:rPr>
      </w:pPr>
    </w:p>
    <w:p w14:paraId="1D8D5FCA" w14:textId="77777777" w:rsidR="00D72BD9" w:rsidRPr="00180F45" w:rsidRDefault="00D72BD9" w:rsidP="00D72BD9">
      <w:pPr>
        <w:widowControl/>
        <w:autoSpaceDE/>
        <w:autoSpaceDN/>
        <w:spacing w:before="60" w:after="60"/>
        <w:jc w:val="both"/>
        <w:rPr>
          <w:rFonts w:ascii="Calibri" w:eastAsia="DengXian" w:hAnsi="Calibri" w:cs="Calibri"/>
          <w:b/>
          <w:bCs/>
          <w:color w:val="C00000"/>
          <w:szCs w:val="28"/>
          <w:lang w:val="en-CA"/>
        </w:rPr>
      </w:pPr>
      <w:r w:rsidRPr="00180F45">
        <w:rPr>
          <w:rFonts w:ascii="Calibri" w:eastAsia="DengXian" w:hAnsi="Calibri" w:cs="Calibri"/>
          <w:b/>
          <w:bCs/>
          <w:color w:val="C00000"/>
          <w:szCs w:val="28"/>
          <w:lang w:val="en-CA"/>
        </w:rPr>
        <w:t>Instructions</w:t>
      </w:r>
    </w:p>
    <w:p w14:paraId="53A090D6" w14:textId="77777777" w:rsidR="00D72BD9" w:rsidRPr="00180F45" w:rsidRDefault="00D72BD9" w:rsidP="00D72BD9">
      <w:pPr>
        <w:widowControl/>
        <w:numPr>
          <w:ilvl w:val="0"/>
          <w:numId w:val="3"/>
        </w:numPr>
        <w:autoSpaceDE/>
        <w:autoSpaceDN/>
        <w:spacing w:before="60" w:after="60" w:line="259" w:lineRule="auto"/>
        <w:contextualSpacing/>
        <w:jc w:val="both"/>
        <w:rPr>
          <w:rFonts w:ascii="Calibri" w:eastAsia="DengXian" w:hAnsi="Calibri" w:cs="Calibri"/>
          <w:color w:val="auto"/>
          <w:szCs w:val="28"/>
          <w:lang w:val="en-CA"/>
        </w:rPr>
      </w:pPr>
      <w:r w:rsidRPr="00180F45">
        <w:rPr>
          <w:rFonts w:ascii="Calibri" w:eastAsia="DengXian" w:hAnsi="Calibri" w:cs="Calibri"/>
          <w:color w:val="auto"/>
          <w:szCs w:val="28"/>
          <w:lang w:val="en-CA"/>
        </w:rPr>
        <w:t>Press record and tell us who you are, your title, what you do!</w:t>
      </w:r>
    </w:p>
    <w:p w14:paraId="51E15462" w14:textId="77777777" w:rsidR="00D72BD9" w:rsidRPr="00180F45" w:rsidRDefault="00D72BD9" w:rsidP="00D72BD9">
      <w:pPr>
        <w:widowControl/>
        <w:numPr>
          <w:ilvl w:val="0"/>
          <w:numId w:val="3"/>
        </w:numPr>
        <w:autoSpaceDE/>
        <w:autoSpaceDN/>
        <w:spacing w:before="60" w:after="60" w:line="259" w:lineRule="auto"/>
        <w:contextualSpacing/>
        <w:jc w:val="both"/>
        <w:rPr>
          <w:rFonts w:ascii="Calibri" w:eastAsia="DengXian" w:hAnsi="Calibri" w:cs="Calibri"/>
          <w:color w:val="auto"/>
          <w:szCs w:val="28"/>
          <w:lang w:val="en-CA"/>
        </w:rPr>
      </w:pPr>
      <w:r w:rsidRPr="00180F45">
        <w:rPr>
          <w:rFonts w:ascii="Calibri" w:eastAsia="DengXian" w:hAnsi="Calibri" w:cs="Calibri"/>
          <w:color w:val="auto"/>
          <w:szCs w:val="28"/>
          <w:lang w:val="en-CA"/>
        </w:rPr>
        <w:t xml:space="preserve">Speak to one of the example prompt questions (attached) or create your own!  </w:t>
      </w:r>
    </w:p>
    <w:p w14:paraId="4C6F09FE" w14:textId="77777777" w:rsidR="00D72BD9" w:rsidRPr="00180F45" w:rsidRDefault="00D72BD9" w:rsidP="00D72BD9">
      <w:pPr>
        <w:widowControl/>
        <w:numPr>
          <w:ilvl w:val="0"/>
          <w:numId w:val="3"/>
        </w:numPr>
        <w:autoSpaceDE/>
        <w:autoSpaceDN/>
        <w:spacing w:before="60" w:after="60" w:line="259" w:lineRule="auto"/>
        <w:contextualSpacing/>
        <w:jc w:val="both"/>
        <w:rPr>
          <w:rFonts w:ascii="Calibri" w:eastAsia="DengXian" w:hAnsi="Calibri" w:cs="Calibri"/>
          <w:color w:val="auto"/>
          <w:szCs w:val="28"/>
          <w:lang w:val="en-CA"/>
        </w:rPr>
      </w:pPr>
      <w:r w:rsidRPr="00180F45">
        <w:rPr>
          <w:rFonts w:ascii="Calibri" w:eastAsia="DengXian" w:hAnsi="Calibri" w:cs="Calibri"/>
          <w:color w:val="auto"/>
          <w:szCs w:val="28"/>
          <w:lang w:val="en-CA"/>
        </w:rPr>
        <w:t xml:space="preserve">Submit to </w:t>
      </w:r>
      <w:r w:rsidRPr="00180F45">
        <w:rPr>
          <w:rFonts w:ascii="Calibri" w:eastAsia="DengXian" w:hAnsi="Calibri" w:cs="Calibri"/>
          <w:b/>
          <w:bCs/>
          <w:color w:val="auto"/>
          <w:szCs w:val="28"/>
          <w:u w:val="single"/>
          <w:lang w:val="en-CA"/>
        </w:rPr>
        <w:t>ILoveLabWeek@gmail.com</w:t>
      </w:r>
      <w:r w:rsidRPr="00180F45">
        <w:rPr>
          <w:rFonts w:ascii="Calibri" w:eastAsia="DengXian" w:hAnsi="Calibri" w:cs="Calibri"/>
          <w:color w:val="auto"/>
          <w:szCs w:val="28"/>
          <w:lang w:val="en-CA"/>
        </w:rPr>
        <w:t xml:space="preserve"> by April 1, 2023 (Or via NBSMLT Facebook message if file is too large to send)</w:t>
      </w:r>
    </w:p>
    <w:p w14:paraId="5ADF3FAC" w14:textId="77777777" w:rsidR="00D72BD9" w:rsidRPr="00180F45" w:rsidRDefault="00D72BD9" w:rsidP="00D72BD9">
      <w:pPr>
        <w:widowControl/>
        <w:autoSpaceDE/>
        <w:autoSpaceDN/>
        <w:spacing w:before="60" w:after="60"/>
        <w:ind w:left="1080"/>
        <w:contextualSpacing/>
        <w:jc w:val="both"/>
        <w:rPr>
          <w:rFonts w:ascii="Calibri" w:eastAsia="DengXian" w:hAnsi="Calibri" w:cs="Calibri"/>
          <w:color w:val="auto"/>
          <w:szCs w:val="28"/>
          <w:lang w:val="en-CA"/>
        </w:rPr>
      </w:pPr>
    </w:p>
    <w:p w14:paraId="419A80A0" w14:textId="77777777" w:rsidR="00D72BD9" w:rsidRPr="00180F45" w:rsidRDefault="00D72BD9" w:rsidP="00D72BD9">
      <w:pPr>
        <w:widowControl/>
        <w:autoSpaceDE/>
        <w:autoSpaceDN/>
        <w:spacing w:before="60" w:after="60"/>
        <w:contextualSpacing/>
        <w:jc w:val="both"/>
        <w:rPr>
          <w:rFonts w:ascii="Calibri" w:eastAsia="DengXian" w:hAnsi="Calibri" w:cs="Calibri"/>
          <w:b/>
          <w:bCs/>
          <w:color w:val="C00000"/>
          <w:szCs w:val="28"/>
          <w:lang w:val="en-CA"/>
        </w:rPr>
      </w:pPr>
      <w:r w:rsidRPr="00180F45">
        <w:rPr>
          <w:rFonts w:ascii="Calibri" w:eastAsia="DengXian" w:hAnsi="Calibri" w:cs="Calibri"/>
          <w:b/>
          <w:bCs/>
          <w:color w:val="C00000"/>
          <w:szCs w:val="28"/>
          <w:lang w:val="en-CA"/>
        </w:rPr>
        <w:t>Filming Tips</w:t>
      </w:r>
    </w:p>
    <w:p w14:paraId="5F455D7A" w14:textId="77777777" w:rsidR="00D72BD9" w:rsidRPr="0037558D" w:rsidRDefault="00D72BD9" w:rsidP="00D72BD9">
      <w:pPr>
        <w:widowControl/>
        <w:numPr>
          <w:ilvl w:val="0"/>
          <w:numId w:val="4"/>
        </w:numPr>
        <w:autoSpaceDE/>
        <w:autoSpaceDN/>
        <w:spacing w:before="60" w:after="60" w:line="259" w:lineRule="auto"/>
        <w:ind w:left="142" w:hanging="142"/>
        <w:contextualSpacing/>
        <w:jc w:val="both"/>
        <w:rPr>
          <w:rFonts w:ascii="Calibri" w:eastAsia="DengXian" w:hAnsi="Calibri" w:cs="Calibri"/>
          <w:color w:val="auto"/>
          <w:szCs w:val="28"/>
          <w:lang w:val="en-CA"/>
        </w:rPr>
      </w:pPr>
      <w:r>
        <w:rPr>
          <w:rFonts w:ascii="Calibri" w:eastAsia="DengXian" w:hAnsi="Calibri" w:cs="Calibri"/>
          <w:color w:val="auto"/>
          <w:szCs w:val="28"/>
          <w:lang w:val="en-CA"/>
        </w:rPr>
        <w:t xml:space="preserve"> </w:t>
      </w:r>
      <w:r w:rsidRPr="00180F45">
        <w:rPr>
          <w:rFonts w:ascii="Calibri" w:eastAsia="DengXian" w:hAnsi="Calibri" w:cs="Calibri"/>
          <w:color w:val="auto"/>
          <w:szCs w:val="28"/>
          <w:lang w:val="en-CA"/>
        </w:rPr>
        <w:t>Have someone film you</w:t>
      </w:r>
      <w:r w:rsidRPr="0037558D">
        <w:rPr>
          <w:rFonts w:ascii="Calibri" w:eastAsia="DengXian" w:hAnsi="Calibri" w:cs="Calibri"/>
          <w:color w:val="auto"/>
          <w:szCs w:val="28"/>
          <w:lang w:val="en-CA"/>
        </w:rPr>
        <w:t xml:space="preserve"> or do it as a selfie or </w:t>
      </w:r>
      <w:r>
        <w:rPr>
          <w:rFonts w:ascii="Calibri" w:eastAsia="DengXian" w:hAnsi="Calibri" w:cs="Calibri"/>
          <w:color w:val="auto"/>
          <w:szCs w:val="28"/>
          <w:lang w:val="en-CA"/>
        </w:rPr>
        <w:t>get creative like a TikTok.</w:t>
      </w:r>
    </w:p>
    <w:p w14:paraId="03200BFB" w14:textId="77777777" w:rsidR="00D72BD9" w:rsidRPr="00180F45" w:rsidRDefault="00D72BD9" w:rsidP="00D72BD9">
      <w:pPr>
        <w:widowControl/>
        <w:numPr>
          <w:ilvl w:val="0"/>
          <w:numId w:val="4"/>
        </w:numPr>
        <w:autoSpaceDE/>
        <w:autoSpaceDN/>
        <w:spacing w:before="60" w:after="60" w:line="259" w:lineRule="auto"/>
        <w:ind w:left="142" w:hanging="142"/>
        <w:contextualSpacing/>
        <w:jc w:val="both"/>
        <w:rPr>
          <w:rFonts w:ascii="Calibri" w:eastAsia="DengXian" w:hAnsi="Calibri" w:cs="Calibri"/>
          <w:color w:val="auto"/>
          <w:szCs w:val="28"/>
          <w:lang w:val="en-CA"/>
        </w:rPr>
      </w:pPr>
      <w:r>
        <w:rPr>
          <w:rFonts w:ascii="Calibri" w:eastAsia="DengXian" w:hAnsi="Calibri" w:cs="Calibri"/>
          <w:color w:val="auto"/>
          <w:szCs w:val="28"/>
          <w:lang w:val="en-CA"/>
        </w:rPr>
        <w:t xml:space="preserve"> Make sure you can be heard clearly on the video!</w:t>
      </w:r>
    </w:p>
    <w:p w14:paraId="7F785CEB" w14:textId="77777777" w:rsidR="00D72BD9" w:rsidRPr="00180F45" w:rsidRDefault="00D72BD9" w:rsidP="00D72BD9">
      <w:pPr>
        <w:widowControl/>
        <w:numPr>
          <w:ilvl w:val="0"/>
          <w:numId w:val="4"/>
        </w:numPr>
        <w:autoSpaceDE/>
        <w:autoSpaceDN/>
        <w:spacing w:before="60" w:after="60" w:line="259" w:lineRule="auto"/>
        <w:ind w:left="142" w:hanging="142"/>
        <w:contextualSpacing/>
        <w:jc w:val="both"/>
        <w:rPr>
          <w:rFonts w:ascii="Calibri" w:eastAsia="DengXian" w:hAnsi="Calibri" w:cs="Calibri"/>
          <w:color w:val="auto"/>
          <w:szCs w:val="28"/>
          <w:lang w:val="en-CA"/>
        </w:rPr>
      </w:pPr>
      <w:r>
        <w:rPr>
          <w:rFonts w:ascii="Calibri" w:eastAsia="DengXian" w:hAnsi="Calibri" w:cs="Calibri"/>
          <w:color w:val="auto"/>
          <w:szCs w:val="28"/>
          <w:lang w:val="en-CA"/>
        </w:rPr>
        <w:t xml:space="preserve"> Use</w:t>
      </w:r>
      <w:r w:rsidRPr="00180F45">
        <w:rPr>
          <w:rFonts w:ascii="Calibri" w:eastAsia="DengXian" w:hAnsi="Calibri" w:cs="Calibri"/>
          <w:color w:val="auto"/>
          <w:szCs w:val="28"/>
          <w:lang w:val="en-CA"/>
        </w:rPr>
        <w:t xml:space="preserve"> lay terms, keep it </w:t>
      </w:r>
      <w:r>
        <w:rPr>
          <w:rFonts w:ascii="Calibri" w:eastAsia="DengXian" w:hAnsi="Calibri" w:cs="Calibri"/>
          <w:color w:val="auto"/>
          <w:szCs w:val="28"/>
          <w:lang w:val="en-CA"/>
        </w:rPr>
        <w:t>cheerful</w:t>
      </w:r>
      <w:r w:rsidRPr="00180F45">
        <w:rPr>
          <w:rFonts w:ascii="Calibri" w:eastAsia="DengXian" w:hAnsi="Calibri" w:cs="Calibri"/>
          <w:color w:val="auto"/>
          <w:szCs w:val="28"/>
          <w:lang w:val="en-CA"/>
        </w:rPr>
        <w:t xml:space="preserve"> and under 15 seconds</w:t>
      </w:r>
      <w:r>
        <w:rPr>
          <w:rFonts w:ascii="Calibri" w:eastAsia="DengXian" w:hAnsi="Calibri" w:cs="Calibri"/>
          <w:color w:val="auto"/>
          <w:szCs w:val="28"/>
          <w:lang w:val="en-CA"/>
        </w:rPr>
        <w:t xml:space="preserve"> for easy file transfer</w:t>
      </w:r>
      <w:r w:rsidRPr="00180F45">
        <w:rPr>
          <w:rFonts w:ascii="Calibri" w:eastAsia="DengXian" w:hAnsi="Calibri" w:cs="Calibri"/>
          <w:color w:val="auto"/>
          <w:szCs w:val="28"/>
          <w:lang w:val="en-CA"/>
        </w:rPr>
        <w:t xml:space="preserve">! </w:t>
      </w:r>
    </w:p>
    <w:p w14:paraId="4791A12E" w14:textId="77777777" w:rsidR="00D72BD9" w:rsidRPr="00180F45" w:rsidRDefault="00D72BD9" w:rsidP="00D72BD9">
      <w:pPr>
        <w:widowControl/>
        <w:numPr>
          <w:ilvl w:val="0"/>
          <w:numId w:val="4"/>
        </w:numPr>
        <w:autoSpaceDE/>
        <w:autoSpaceDN/>
        <w:spacing w:before="60" w:after="60" w:line="259" w:lineRule="auto"/>
        <w:ind w:left="142" w:hanging="142"/>
        <w:contextualSpacing/>
        <w:jc w:val="both"/>
        <w:rPr>
          <w:rFonts w:ascii="Calibri" w:eastAsia="DengXian" w:hAnsi="Calibri" w:cs="Calibri"/>
          <w:color w:val="auto"/>
          <w:szCs w:val="28"/>
          <w:lang w:val="en-CA"/>
        </w:rPr>
      </w:pPr>
      <w:r w:rsidRPr="00180F45">
        <w:rPr>
          <w:rFonts w:ascii="Calibri" w:eastAsia="DengXian" w:hAnsi="Calibri" w:cs="Calibri"/>
          <w:color w:val="auto"/>
          <w:szCs w:val="28"/>
          <w:lang w:val="en-CA"/>
        </w:rPr>
        <w:t xml:space="preserve">Obtain permission from your employer if you are filing inside the lab and/or on work time. </w:t>
      </w:r>
    </w:p>
    <w:p w14:paraId="38E12B37" w14:textId="77777777" w:rsidR="00D72BD9" w:rsidRPr="0037558D" w:rsidRDefault="00D72BD9" w:rsidP="00D72BD9">
      <w:pPr>
        <w:widowControl/>
        <w:numPr>
          <w:ilvl w:val="0"/>
          <w:numId w:val="4"/>
        </w:numPr>
        <w:autoSpaceDE/>
        <w:autoSpaceDN/>
        <w:spacing w:before="60" w:after="60" w:line="259" w:lineRule="auto"/>
        <w:ind w:left="142" w:hanging="142"/>
        <w:contextualSpacing/>
        <w:jc w:val="both"/>
        <w:rPr>
          <w:rFonts w:ascii="Calibri" w:eastAsia="DengXian" w:hAnsi="Calibri" w:cs="Calibri"/>
          <w:color w:val="auto"/>
          <w:szCs w:val="28"/>
          <w:lang w:val="en-CA"/>
        </w:rPr>
      </w:pPr>
      <w:r w:rsidRPr="00180F45">
        <w:rPr>
          <w:rFonts w:ascii="Calibri" w:eastAsia="DengXian" w:hAnsi="Calibri" w:cs="Calibri"/>
          <w:color w:val="auto"/>
          <w:szCs w:val="28"/>
          <w:lang w:val="en-CA"/>
        </w:rPr>
        <w:t>Display proper safety gear and ensure confidential information is not displayed in the frame.</w:t>
      </w:r>
    </w:p>
    <w:p w14:paraId="3143BE17" w14:textId="77777777" w:rsidR="00D72BD9" w:rsidRPr="00180F45" w:rsidRDefault="00D72BD9" w:rsidP="00D72BD9">
      <w:pPr>
        <w:widowControl/>
        <w:autoSpaceDE/>
        <w:autoSpaceDN/>
        <w:spacing w:before="60" w:after="60"/>
        <w:jc w:val="both"/>
        <w:rPr>
          <w:rFonts w:ascii="Calibri" w:eastAsia="DengXian" w:hAnsi="Calibri" w:cs="Calibri"/>
          <w:color w:val="auto"/>
          <w:szCs w:val="28"/>
          <w:lang w:val="en-CA"/>
        </w:rPr>
      </w:pPr>
      <w:r w:rsidRPr="00180F45">
        <w:rPr>
          <w:rFonts w:ascii="Calibri" w:eastAsia="DengXian" w:hAnsi="Calibri" w:cs="Calibri"/>
          <w:b/>
          <w:bCs/>
          <w:color w:val="auto"/>
          <w:szCs w:val="28"/>
          <w:lang w:val="en-CA"/>
        </w:rPr>
        <w:t>Too shy for a video?</w:t>
      </w:r>
      <w:r w:rsidRPr="00180F45">
        <w:rPr>
          <w:rFonts w:ascii="Calibri" w:eastAsia="DengXian" w:hAnsi="Calibri" w:cs="Calibri"/>
          <w:color w:val="auto"/>
          <w:szCs w:val="28"/>
          <w:lang w:val="en-CA"/>
        </w:rPr>
        <w:t xml:space="preserve"> Send us your best photo (group photo or with your bestie is fine!) and place your short written “blurb” in the email. </w:t>
      </w:r>
    </w:p>
    <w:p w14:paraId="0EE03B6B" w14:textId="77777777" w:rsidR="00D72BD9" w:rsidRPr="00180F45" w:rsidRDefault="00D72BD9" w:rsidP="00D72BD9">
      <w:pPr>
        <w:widowControl/>
        <w:autoSpaceDE/>
        <w:autoSpaceDN/>
        <w:spacing w:before="60" w:after="60"/>
        <w:jc w:val="both"/>
        <w:rPr>
          <w:rFonts w:ascii="Calibri" w:eastAsia="DengXian" w:hAnsi="Calibri" w:cs="Calibri"/>
          <w:color w:val="auto"/>
          <w:szCs w:val="28"/>
          <w:lang w:val="en-CA"/>
        </w:rPr>
      </w:pPr>
    </w:p>
    <w:p w14:paraId="4B544127" w14:textId="77777777" w:rsidR="00D72BD9" w:rsidRPr="00180F45" w:rsidRDefault="00D72BD9" w:rsidP="00D72BD9">
      <w:pPr>
        <w:widowControl/>
        <w:autoSpaceDE/>
        <w:autoSpaceDN/>
        <w:spacing w:before="60" w:after="60"/>
        <w:jc w:val="both"/>
        <w:rPr>
          <w:rFonts w:ascii="Calibri" w:eastAsia="DengXian" w:hAnsi="Calibri" w:cs="Calibri"/>
          <w:i/>
          <w:iCs/>
          <w:color w:val="auto"/>
          <w:sz w:val="24"/>
          <w:szCs w:val="24"/>
          <w:lang w:val="en-CA"/>
        </w:rPr>
      </w:pPr>
      <w:r w:rsidRPr="00180F45">
        <w:rPr>
          <w:rFonts w:ascii="Calibri" w:eastAsia="DengXian" w:hAnsi="Calibri" w:cs="Calibri"/>
          <w:i/>
          <w:iCs/>
          <w:color w:val="auto"/>
          <w:sz w:val="24"/>
          <w:szCs w:val="24"/>
          <w:lang w:val="en-CA"/>
        </w:rPr>
        <w:t>*Note that by submitting your video or photo, you are consenting to NBSMLT using your image and words for this campaign and any future campaigns using social media platforms or other publications.</w:t>
      </w:r>
    </w:p>
    <w:p w14:paraId="7A54415E" w14:textId="77777777" w:rsidR="00D72BD9" w:rsidRPr="00180F45" w:rsidRDefault="00D72BD9" w:rsidP="00D72BD9">
      <w:pPr>
        <w:widowControl/>
        <w:autoSpaceDE/>
        <w:autoSpaceDN/>
        <w:spacing w:before="60" w:after="60"/>
        <w:jc w:val="both"/>
        <w:rPr>
          <w:rFonts w:ascii="Calibri" w:eastAsia="DengXian" w:hAnsi="Calibri" w:cs="Calibri"/>
          <w:i/>
          <w:iCs/>
          <w:color w:val="auto"/>
          <w:sz w:val="24"/>
          <w:szCs w:val="24"/>
          <w:lang w:val="en-CA"/>
        </w:rPr>
      </w:pPr>
      <w:r w:rsidRPr="00180F45">
        <w:rPr>
          <w:rFonts w:ascii="Calibri" w:eastAsia="DengXian" w:hAnsi="Calibri" w:cs="Calibri"/>
          <w:i/>
          <w:iCs/>
          <w:color w:val="auto"/>
          <w:sz w:val="24"/>
          <w:szCs w:val="24"/>
          <w:lang w:val="en-CA"/>
        </w:rPr>
        <w:t xml:space="preserve">We reserve the right to edit your content for space, quality or omit posting due to duplication or other reasons. </w:t>
      </w:r>
    </w:p>
    <w:p w14:paraId="0D5CA8F0" w14:textId="77777777" w:rsidR="00D72BD9" w:rsidRPr="00180F45" w:rsidRDefault="00D72BD9" w:rsidP="00D72BD9">
      <w:pPr>
        <w:widowControl/>
        <w:autoSpaceDE/>
        <w:autoSpaceDN/>
        <w:spacing w:before="60" w:after="60"/>
        <w:jc w:val="both"/>
        <w:rPr>
          <w:rFonts w:ascii="Calibri" w:eastAsia="DengXian" w:hAnsi="Calibri" w:cs="Calibri"/>
          <w:i/>
          <w:iCs/>
          <w:color w:val="auto"/>
          <w:sz w:val="24"/>
          <w:szCs w:val="24"/>
          <w:lang w:val="en-CA"/>
        </w:rPr>
      </w:pPr>
    </w:p>
    <w:p w14:paraId="36C9C758" w14:textId="77777777" w:rsidR="00D72BD9" w:rsidRPr="0037558D" w:rsidRDefault="00D72BD9" w:rsidP="00D72BD9">
      <w:pPr>
        <w:widowControl/>
        <w:autoSpaceDE/>
        <w:autoSpaceDN/>
        <w:spacing w:before="60" w:after="60"/>
        <w:contextualSpacing/>
        <w:jc w:val="center"/>
        <w:rPr>
          <w:rFonts w:ascii="Calibri" w:eastAsia="DengXian" w:hAnsi="Calibri" w:cs="Calibri"/>
          <w:b/>
          <w:bCs/>
          <w:color w:val="C00000"/>
          <w:sz w:val="24"/>
          <w:szCs w:val="24"/>
          <w:lang w:val="en-CA"/>
        </w:rPr>
      </w:pPr>
      <w:r w:rsidRPr="0037558D">
        <w:rPr>
          <w:rFonts w:ascii="Calibri" w:eastAsia="DengXian" w:hAnsi="Calibri" w:cs="Calibri"/>
          <w:b/>
          <w:bCs/>
          <w:color w:val="C00000"/>
          <w:sz w:val="24"/>
          <w:szCs w:val="24"/>
          <w:lang w:val="en-CA"/>
        </w:rPr>
        <w:t>Have Fun Celebrating &amp; Advocating!</w:t>
      </w:r>
    </w:p>
    <w:p w14:paraId="75F151BC" w14:textId="77777777" w:rsidR="00D72BD9" w:rsidRPr="00180F45" w:rsidRDefault="00D72BD9" w:rsidP="00D72BD9">
      <w:pPr>
        <w:widowControl/>
        <w:autoSpaceDE/>
        <w:autoSpaceDN/>
        <w:spacing w:before="60" w:after="60"/>
        <w:ind w:left="720"/>
        <w:contextualSpacing/>
        <w:jc w:val="both"/>
        <w:rPr>
          <w:rFonts w:ascii="Calibri" w:eastAsia="DengXian" w:hAnsi="Calibri" w:cs="Calibri"/>
          <w:b/>
          <w:bCs/>
          <w:color w:val="auto"/>
          <w:sz w:val="24"/>
          <w:szCs w:val="24"/>
          <w:lang w:val="en-CA"/>
        </w:rPr>
      </w:pPr>
    </w:p>
    <w:p w14:paraId="45D9802C" w14:textId="77777777" w:rsidR="00D72BD9" w:rsidRDefault="00D72BD9" w:rsidP="00D72BD9">
      <w:pPr>
        <w:widowControl/>
        <w:autoSpaceDE/>
        <w:autoSpaceDN/>
        <w:spacing w:before="60" w:after="60"/>
        <w:ind w:left="720"/>
        <w:contextualSpacing/>
        <w:jc w:val="both"/>
        <w:rPr>
          <w:rFonts w:ascii="DengXian" w:eastAsia="DengXian" w:hAnsi="DengXian" w:cs="Times New Roman"/>
          <w:b/>
          <w:bCs/>
          <w:color w:val="C00000"/>
          <w:sz w:val="24"/>
          <w:szCs w:val="24"/>
          <w:lang w:val="en-CA"/>
        </w:rPr>
      </w:pPr>
    </w:p>
    <w:p w14:paraId="441700F6" w14:textId="74D91D8F" w:rsidR="00D72BD9" w:rsidRDefault="00D72BD9" w:rsidP="00D72BD9">
      <w:pPr>
        <w:widowControl/>
        <w:autoSpaceDE/>
        <w:autoSpaceDN/>
        <w:spacing w:before="60" w:after="60"/>
        <w:ind w:left="720"/>
        <w:contextualSpacing/>
        <w:jc w:val="both"/>
        <w:rPr>
          <w:rFonts w:ascii="DengXian" w:eastAsia="DengXian" w:hAnsi="DengXian" w:cs="Times New Roman"/>
          <w:b/>
          <w:bCs/>
          <w:color w:val="C00000"/>
          <w:sz w:val="24"/>
          <w:szCs w:val="24"/>
          <w:lang w:val="en-CA"/>
        </w:rPr>
      </w:pPr>
    </w:p>
    <w:p w14:paraId="484FF0EF" w14:textId="77777777" w:rsidR="00D72BD9" w:rsidRDefault="00D72BD9" w:rsidP="00D72BD9">
      <w:pPr>
        <w:widowControl/>
        <w:autoSpaceDE/>
        <w:autoSpaceDN/>
        <w:spacing w:before="60" w:after="60"/>
        <w:ind w:left="720"/>
        <w:contextualSpacing/>
        <w:jc w:val="both"/>
        <w:rPr>
          <w:rFonts w:ascii="DengXian" w:eastAsia="DengXian" w:hAnsi="DengXian" w:cs="Times New Roman"/>
          <w:b/>
          <w:bCs/>
          <w:color w:val="C00000"/>
          <w:sz w:val="24"/>
          <w:szCs w:val="24"/>
          <w:lang w:val="en-CA"/>
        </w:rPr>
      </w:pPr>
    </w:p>
    <w:p w14:paraId="418CA333" w14:textId="77777777" w:rsidR="00D72BD9" w:rsidRDefault="00D72BD9" w:rsidP="00D72BD9">
      <w:pPr>
        <w:widowControl/>
        <w:autoSpaceDE/>
        <w:autoSpaceDN/>
        <w:spacing w:before="60" w:after="60"/>
        <w:ind w:left="720"/>
        <w:contextualSpacing/>
        <w:jc w:val="both"/>
        <w:rPr>
          <w:rFonts w:ascii="DengXian" w:eastAsia="DengXian" w:hAnsi="DengXian" w:cs="Times New Roman"/>
          <w:b/>
          <w:bCs/>
          <w:color w:val="C00000"/>
          <w:sz w:val="24"/>
          <w:szCs w:val="24"/>
          <w:lang w:val="en-CA"/>
        </w:rPr>
      </w:pPr>
    </w:p>
    <w:p w14:paraId="4B5DC075" w14:textId="77777777" w:rsidR="00D72BD9" w:rsidRDefault="00D72BD9" w:rsidP="00D72BD9">
      <w:pPr>
        <w:widowControl/>
        <w:autoSpaceDE/>
        <w:autoSpaceDN/>
        <w:spacing w:before="60" w:after="60"/>
        <w:ind w:left="720"/>
        <w:contextualSpacing/>
        <w:jc w:val="both"/>
        <w:rPr>
          <w:rFonts w:ascii="DengXian" w:eastAsia="DengXian" w:hAnsi="DengXian" w:cs="Times New Roman"/>
          <w:b/>
          <w:bCs/>
          <w:color w:val="C00000"/>
          <w:sz w:val="24"/>
          <w:szCs w:val="24"/>
          <w:lang w:val="en-CA"/>
        </w:rPr>
      </w:pPr>
    </w:p>
    <w:p w14:paraId="66AD15AE" w14:textId="77777777" w:rsidR="00D72BD9" w:rsidRDefault="00D72BD9" w:rsidP="00D72BD9">
      <w:pPr>
        <w:widowControl/>
        <w:autoSpaceDE/>
        <w:autoSpaceDN/>
        <w:spacing w:before="60" w:after="60"/>
        <w:ind w:left="720"/>
        <w:contextualSpacing/>
        <w:jc w:val="both"/>
        <w:rPr>
          <w:rFonts w:ascii="DengXian" w:eastAsia="DengXian" w:hAnsi="DengXian" w:cs="Times New Roman"/>
          <w:b/>
          <w:bCs/>
          <w:color w:val="C00000"/>
          <w:sz w:val="20"/>
          <w:szCs w:val="20"/>
          <w:lang w:val="en-CA"/>
        </w:rPr>
      </w:pPr>
    </w:p>
    <w:p w14:paraId="19259180" w14:textId="77777777" w:rsidR="00D72BD9" w:rsidRPr="0037558D" w:rsidRDefault="00D72BD9" w:rsidP="00D72BD9">
      <w:pPr>
        <w:widowControl/>
        <w:autoSpaceDE/>
        <w:autoSpaceDN/>
        <w:spacing w:before="60" w:after="60"/>
        <w:contextualSpacing/>
        <w:rPr>
          <w:rFonts w:ascii="Calibri" w:eastAsia="DengXian" w:hAnsi="Calibri" w:cs="Calibri"/>
          <w:b/>
          <w:bCs/>
          <w:color w:val="C00000"/>
          <w:sz w:val="24"/>
          <w:szCs w:val="24"/>
          <w:lang w:val="en-CA"/>
        </w:rPr>
      </w:pPr>
      <w:r w:rsidRPr="0037558D">
        <w:rPr>
          <w:rFonts w:ascii="Calibri" w:eastAsia="DengXian" w:hAnsi="Calibri" w:cs="Calibri"/>
          <w:b/>
          <w:bCs/>
          <w:color w:val="C00000"/>
          <w:sz w:val="24"/>
          <w:szCs w:val="24"/>
          <w:lang w:val="en-CA"/>
        </w:rPr>
        <w:lastRenderedPageBreak/>
        <w:t xml:space="preserve">Appendix A. Prompt questions, </w:t>
      </w:r>
      <w:proofErr w:type="gramStart"/>
      <w:r w:rsidRPr="0037558D">
        <w:rPr>
          <w:rFonts w:ascii="Calibri" w:eastAsia="DengXian" w:hAnsi="Calibri" w:cs="Calibri"/>
          <w:b/>
          <w:bCs/>
          <w:color w:val="C00000"/>
          <w:sz w:val="24"/>
          <w:szCs w:val="24"/>
          <w:lang w:val="en-CA"/>
        </w:rPr>
        <w:t>topics</w:t>
      </w:r>
      <w:proofErr w:type="gramEnd"/>
      <w:r w:rsidRPr="0037558D">
        <w:rPr>
          <w:rFonts w:ascii="Calibri" w:eastAsia="DengXian" w:hAnsi="Calibri" w:cs="Calibri"/>
          <w:b/>
          <w:bCs/>
          <w:color w:val="C00000"/>
          <w:sz w:val="24"/>
          <w:szCs w:val="24"/>
          <w:lang w:val="en-CA"/>
        </w:rPr>
        <w:t xml:space="preserve"> and examples for your video. </w:t>
      </w:r>
    </w:p>
    <w:p w14:paraId="514B9472" w14:textId="77777777" w:rsidR="00D72BD9" w:rsidRPr="00D72BD9" w:rsidRDefault="00D72BD9" w:rsidP="00D72BD9">
      <w:pPr>
        <w:widowControl/>
        <w:autoSpaceDE/>
        <w:autoSpaceDN/>
        <w:spacing w:before="60" w:after="60"/>
        <w:contextualSpacing/>
        <w:rPr>
          <w:rFonts w:ascii="Calibri" w:eastAsia="DengXian" w:hAnsi="Calibri" w:cs="Calibri"/>
          <w:b/>
          <w:bCs/>
          <w:color w:val="auto"/>
          <w:sz w:val="24"/>
          <w:szCs w:val="24"/>
          <w:lang w:val="en-CA"/>
        </w:rPr>
      </w:pPr>
    </w:p>
    <w:p w14:paraId="5B8AB50D" w14:textId="77777777"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Pr>
          <w:rFonts w:ascii="Calibri" w:eastAsia="DengXian" w:hAnsi="Calibri" w:cs="Calibri"/>
          <w:color w:val="auto"/>
          <w:sz w:val="24"/>
          <w:szCs w:val="24"/>
          <w:lang w:val="en-CA"/>
        </w:rPr>
        <w:t xml:space="preserve">How does being </w:t>
      </w:r>
      <w:r w:rsidRPr="0037558D">
        <w:rPr>
          <w:rFonts w:ascii="Calibri" w:eastAsia="DengXian" w:hAnsi="Calibri" w:cs="Calibri"/>
          <w:color w:val="auto"/>
          <w:sz w:val="24"/>
          <w:szCs w:val="24"/>
          <w:u w:val="single"/>
          <w:lang w:val="en-CA"/>
        </w:rPr>
        <w:t>REGISTERED</w:t>
      </w:r>
      <w:r w:rsidRPr="0037558D">
        <w:rPr>
          <w:rFonts w:ascii="Calibri" w:eastAsia="DengXian" w:hAnsi="Calibri" w:cs="Calibri"/>
          <w:color w:val="auto"/>
          <w:sz w:val="24"/>
          <w:szCs w:val="24"/>
          <w:lang w:val="en-CA"/>
        </w:rPr>
        <w:t xml:space="preserve"> </w:t>
      </w:r>
      <w:r>
        <w:rPr>
          <w:rFonts w:ascii="Calibri" w:eastAsia="DengXian" w:hAnsi="Calibri" w:cs="Calibri"/>
          <w:color w:val="auto"/>
          <w:sz w:val="24"/>
          <w:szCs w:val="24"/>
          <w:lang w:val="en-CA"/>
        </w:rPr>
        <w:t xml:space="preserve">as </w:t>
      </w:r>
      <w:r w:rsidRPr="0037558D">
        <w:rPr>
          <w:rFonts w:ascii="Calibri" w:eastAsia="DengXian" w:hAnsi="Calibri" w:cs="Calibri"/>
          <w:color w:val="auto"/>
          <w:sz w:val="24"/>
          <w:szCs w:val="24"/>
          <w:lang w:val="en-CA"/>
        </w:rPr>
        <w:t>medical laboratory Technologist</w:t>
      </w:r>
      <w:r>
        <w:rPr>
          <w:rFonts w:ascii="Calibri" w:eastAsia="DengXian" w:hAnsi="Calibri" w:cs="Calibri"/>
          <w:color w:val="auto"/>
          <w:sz w:val="24"/>
          <w:szCs w:val="24"/>
          <w:lang w:val="en-CA"/>
        </w:rPr>
        <w:t xml:space="preserve"> matter to the public</w:t>
      </w:r>
      <w:r w:rsidRPr="0037558D">
        <w:rPr>
          <w:rFonts w:ascii="Calibri" w:eastAsia="DengXian" w:hAnsi="Calibri" w:cs="Calibri"/>
          <w:color w:val="auto"/>
          <w:sz w:val="24"/>
          <w:szCs w:val="24"/>
          <w:lang w:val="en-CA"/>
        </w:rPr>
        <w:t>?</w:t>
      </w:r>
    </w:p>
    <w:p w14:paraId="7350932E" w14:textId="77777777"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sidRPr="0037558D">
        <w:rPr>
          <w:rFonts w:ascii="Calibri" w:eastAsia="DengXian" w:hAnsi="Calibri" w:cs="Calibri"/>
          <w:color w:val="auto"/>
          <w:sz w:val="24"/>
          <w:szCs w:val="24"/>
          <w:lang w:val="en-CA"/>
        </w:rPr>
        <w:t>Tell us how you ensure patient safety and confidentiality in your work.</w:t>
      </w:r>
    </w:p>
    <w:p w14:paraId="752B3548" w14:textId="77777777"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bookmarkStart w:id="0" w:name="_Hlk128571461"/>
      <w:r w:rsidRPr="0037558D">
        <w:rPr>
          <w:rFonts w:ascii="Calibri" w:eastAsia="DengXian" w:hAnsi="Calibri" w:cs="Calibri"/>
          <w:color w:val="auto"/>
          <w:sz w:val="24"/>
          <w:szCs w:val="24"/>
          <w:lang w:val="en-CA"/>
        </w:rPr>
        <w:t>Tell us in what way you adhere to one of the NBSMLT Code of Ethics.</w:t>
      </w:r>
      <w:r>
        <w:rPr>
          <w:rFonts w:ascii="Calibri" w:eastAsia="DengXian" w:hAnsi="Calibri" w:cs="Calibri"/>
          <w:color w:val="auto"/>
          <w:sz w:val="24"/>
          <w:szCs w:val="24"/>
          <w:lang w:val="en-CA"/>
        </w:rPr>
        <w:t xml:space="preserve"> </w:t>
      </w:r>
    </w:p>
    <w:bookmarkEnd w:id="0"/>
    <w:p w14:paraId="15A808D0" w14:textId="5B38F82F"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sidRPr="0037558D">
        <w:rPr>
          <w:rFonts w:ascii="Calibri" w:eastAsia="DengXian" w:hAnsi="Calibri" w:cs="Calibri"/>
          <w:color w:val="auto"/>
          <w:sz w:val="24"/>
          <w:szCs w:val="24"/>
          <w:lang w:val="en-CA"/>
        </w:rPr>
        <w:t xml:space="preserve">Tell us about </w:t>
      </w:r>
      <w:r>
        <w:rPr>
          <w:rFonts w:ascii="Calibri" w:eastAsia="DengXian" w:hAnsi="Calibri" w:cs="Calibri"/>
          <w:color w:val="auto"/>
          <w:sz w:val="24"/>
          <w:szCs w:val="24"/>
          <w:lang w:val="en-CA"/>
        </w:rPr>
        <w:t>how you</w:t>
      </w:r>
      <w:r w:rsidRPr="0037558D">
        <w:rPr>
          <w:rFonts w:ascii="Calibri" w:eastAsia="DengXian" w:hAnsi="Calibri" w:cs="Calibri"/>
          <w:color w:val="auto"/>
          <w:sz w:val="24"/>
          <w:szCs w:val="24"/>
          <w:lang w:val="en-CA"/>
        </w:rPr>
        <w:t xml:space="preserve"> maintain your lifelong learning</w:t>
      </w:r>
      <w:r>
        <w:rPr>
          <w:rFonts w:ascii="Calibri" w:eastAsia="DengXian" w:hAnsi="Calibri" w:cs="Calibri"/>
          <w:color w:val="auto"/>
          <w:sz w:val="24"/>
          <w:szCs w:val="24"/>
          <w:lang w:val="en-CA"/>
        </w:rPr>
        <w:t xml:space="preserve"> to keep patients safe</w:t>
      </w:r>
      <w:r w:rsidR="00343F0D">
        <w:rPr>
          <w:rFonts w:ascii="Calibri" w:eastAsia="DengXian" w:hAnsi="Calibri" w:cs="Calibri"/>
          <w:color w:val="auto"/>
          <w:sz w:val="24"/>
          <w:szCs w:val="24"/>
          <w:lang w:val="en-CA"/>
        </w:rPr>
        <w:t>.</w:t>
      </w:r>
      <w:r>
        <w:rPr>
          <w:rFonts w:ascii="Calibri" w:eastAsia="DengXian" w:hAnsi="Calibri" w:cs="Calibri"/>
          <w:color w:val="auto"/>
          <w:sz w:val="24"/>
          <w:szCs w:val="24"/>
          <w:lang w:val="en-CA"/>
        </w:rPr>
        <w:t xml:space="preserve"> What is involved in the PDP?</w:t>
      </w:r>
    </w:p>
    <w:p w14:paraId="6A66DE90" w14:textId="33960036"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sidRPr="0037558D">
        <w:rPr>
          <w:rFonts w:ascii="Calibri" w:eastAsia="DengXian" w:hAnsi="Calibri" w:cs="Calibri"/>
          <w:color w:val="auto"/>
          <w:sz w:val="24"/>
          <w:szCs w:val="24"/>
          <w:lang w:val="en-CA"/>
        </w:rPr>
        <w:t>Tell us how Medical Laboratory Technologists/Assistants are essential in the healthcare system</w:t>
      </w:r>
      <w:r w:rsidR="00343F0D">
        <w:rPr>
          <w:rFonts w:ascii="Calibri" w:eastAsia="DengXian" w:hAnsi="Calibri" w:cs="Calibri"/>
          <w:color w:val="auto"/>
          <w:sz w:val="24"/>
          <w:szCs w:val="24"/>
          <w:lang w:val="en-CA"/>
        </w:rPr>
        <w:t>.</w:t>
      </w:r>
    </w:p>
    <w:p w14:paraId="077533B3" w14:textId="77777777"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sidRPr="0037558D">
        <w:rPr>
          <w:rFonts w:ascii="Calibri" w:eastAsia="DengXian" w:hAnsi="Calibri" w:cs="Calibri"/>
          <w:color w:val="auto"/>
          <w:sz w:val="24"/>
          <w:szCs w:val="24"/>
          <w:lang w:val="en-CA"/>
        </w:rPr>
        <w:t>What do you wish someone told you before becoming an MLT or MLA?</w:t>
      </w:r>
    </w:p>
    <w:p w14:paraId="364D1765" w14:textId="1C92E8FE"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Pr>
          <w:rFonts w:ascii="Calibri" w:eastAsia="DengXian" w:hAnsi="Calibri" w:cs="Calibri"/>
          <w:color w:val="auto"/>
          <w:sz w:val="24"/>
          <w:szCs w:val="24"/>
          <w:lang w:val="en-CA"/>
        </w:rPr>
        <w:t>Would you recommend an</w:t>
      </w:r>
      <w:r w:rsidRPr="0037558D">
        <w:rPr>
          <w:rFonts w:ascii="Calibri" w:eastAsia="DengXian" w:hAnsi="Calibri" w:cs="Calibri"/>
          <w:color w:val="auto"/>
          <w:sz w:val="24"/>
          <w:szCs w:val="24"/>
          <w:lang w:val="en-CA"/>
        </w:rPr>
        <w:t xml:space="preserve"> internationally educated MLT to come to Canada?</w:t>
      </w:r>
      <w:r>
        <w:rPr>
          <w:rFonts w:ascii="Calibri" w:eastAsia="DengXian" w:hAnsi="Calibri" w:cs="Calibri"/>
          <w:color w:val="auto"/>
          <w:sz w:val="24"/>
          <w:szCs w:val="24"/>
          <w:lang w:val="en-CA"/>
        </w:rPr>
        <w:t xml:space="preserve"> Tell us why.</w:t>
      </w:r>
    </w:p>
    <w:p w14:paraId="46874E77" w14:textId="33FBDB38"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sidRPr="0037558D">
        <w:rPr>
          <w:rFonts w:ascii="Calibri" w:eastAsia="DengXian" w:hAnsi="Calibri" w:cs="Calibri"/>
          <w:color w:val="auto"/>
          <w:sz w:val="24"/>
          <w:szCs w:val="24"/>
          <w:lang w:val="en-CA"/>
        </w:rPr>
        <w:t>Why did you decide to become an MLT/MLA? What do you enjoy most</w:t>
      </w:r>
      <w:r w:rsidR="00343F0D">
        <w:rPr>
          <w:rFonts w:ascii="Calibri" w:eastAsia="DengXian" w:hAnsi="Calibri" w:cs="Calibri"/>
          <w:color w:val="auto"/>
          <w:sz w:val="24"/>
          <w:szCs w:val="24"/>
          <w:lang w:val="en-CA"/>
        </w:rPr>
        <w:t xml:space="preserve"> about</w:t>
      </w:r>
      <w:r w:rsidRPr="0037558D">
        <w:rPr>
          <w:rFonts w:ascii="Calibri" w:eastAsia="DengXian" w:hAnsi="Calibri" w:cs="Calibri"/>
          <w:color w:val="auto"/>
          <w:sz w:val="24"/>
          <w:szCs w:val="24"/>
          <w:lang w:val="en-CA"/>
        </w:rPr>
        <w:t xml:space="preserve"> it? MLT/MLA?</w:t>
      </w:r>
    </w:p>
    <w:p w14:paraId="4FD9FDBA" w14:textId="77777777"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sidRPr="0037558D">
        <w:rPr>
          <w:rFonts w:ascii="Calibri" w:eastAsia="DengXian" w:hAnsi="Calibri" w:cs="Calibri"/>
          <w:color w:val="auto"/>
          <w:sz w:val="24"/>
          <w:szCs w:val="24"/>
        </w:rPr>
        <w:t>How do you feel you make a difference as a medical laboratory professional?</w:t>
      </w:r>
    </w:p>
    <w:p w14:paraId="78E7A1E2" w14:textId="77777777"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sidRPr="0037558D">
        <w:rPr>
          <w:rFonts w:ascii="Calibri" w:eastAsia="DengXian" w:hAnsi="Calibri" w:cs="Calibri"/>
          <w:color w:val="auto"/>
          <w:sz w:val="24"/>
          <w:szCs w:val="24"/>
        </w:rPr>
        <w:t>Tell us how you know you are providing accurate results.</w:t>
      </w:r>
    </w:p>
    <w:p w14:paraId="693A48B8" w14:textId="02BC2C37" w:rsidR="00D72BD9" w:rsidRPr="0037558D" w:rsidRDefault="00D72BD9" w:rsidP="00D72BD9">
      <w:pPr>
        <w:widowControl/>
        <w:numPr>
          <w:ilvl w:val="0"/>
          <w:numId w:val="1"/>
        </w:numPr>
        <w:autoSpaceDE/>
        <w:autoSpaceDN/>
        <w:spacing w:before="60" w:after="60" w:line="259" w:lineRule="auto"/>
        <w:ind w:left="284" w:hanging="284"/>
        <w:contextualSpacing/>
        <w:rPr>
          <w:rFonts w:ascii="Calibri" w:eastAsia="DengXian" w:hAnsi="Calibri" w:cs="Calibri"/>
          <w:color w:val="auto"/>
          <w:sz w:val="24"/>
          <w:szCs w:val="24"/>
          <w:lang w:val="en-CA"/>
        </w:rPr>
      </w:pPr>
      <w:r>
        <w:rPr>
          <w:rFonts w:ascii="Calibri" w:eastAsia="DengXian" w:hAnsi="Calibri" w:cs="Calibri"/>
          <w:color w:val="auto"/>
          <w:sz w:val="24"/>
          <w:szCs w:val="24"/>
        </w:rPr>
        <w:t>Give a quick demo about a procedure you are about to do</w:t>
      </w:r>
      <w:r w:rsidR="00343F0D">
        <w:rPr>
          <w:rFonts w:ascii="Calibri" w:eastAsia="DengXian" w:hAnsi="Calibri" w:cs="Calibri"/>
          <w:color w:val="auto"/>
          <w:sz w:val="24"/>
          <w:szCs w:val="24"/>
        </w:rPr>
        <w:t xml:space="preserve"> and </w:t>
      </w:r>
      <w:r>
        <w:rPr>
          <w:rFonts w:ascii="Calibri" w:eastAsia="DengXian" w:hAnsi="Calibri" w:cs="Calibri"/>
          <w:color w:val="auto"/>
          <w:sz w:val="24"/>
          <w:szCs w:val="24"/>
        </w:rPr>
        <w:t>tell the public what you are testing for.</w:t>
      </w:r>
    </w:p>
    <w:p w14:paraId="7C04B127" w14:textId="77777777" w:rsidR="00D72BD9" w:rsidRPr="0037558D" w:rsidRDefault="00D72BD9" w:rsidP="00D72BD9">
      <w:pPr>
        <w:widowControl/>
        <w:autoSpaceDE/>
        <w:autoSpaceDN/>
        <w:ind w:left="720"/>
        <w:contextualSpacing/>
        <w:rPr>
          <w:rFonts w:ascii="Calibri" w:eastAsia="DengXian" w:hAnsi="Calibri" w:cs="Calibri"/>
          <w:color w:val="auto"/>
          <w:sz w:val="24"/>
          <w:szCs w:val="24"/>
          <w:lang w:val="en-CA"/>
        </w:rPr>
      </w:pPr>
    </w:p>
    <w:p w14:paraId="5B0D1E1A" w14:textId="77777777" w:rsidR="00D72BD9" w:rsidRPr="0037558D" w:rsidRDefault="00D72BD9" w:rsidP="00D72BD9">
      <w:pPr>
        <w:widowControl/>
        <w:autoSpaceDE/>
        <w:autoSpaceDN/>
        <w:contextualSpacing/>
        <w:rPr>
          <w:rFonts w:ascii="Calibri" w:eastAsia="DengXian" w:hAnsi="Calibri" w:cs="Calibri"/>
          <w:b/>
          <w:bCs/>
          <w:color w:val="auto"/>
          <w:sz w:val="24"/>
          <w:szCs w:val="24"/>
          <w:lang w:val="en-CA"/>
        </w:rPr>
      </w:pPr>
      <w:r w:rsidRPr="0037558D">
        <w:rPr>
          <w:rFonts w:ascii="Calibri" w:eastAsia="DengXian" w:hAnsi="Calibri" w:cs="Calibri"/>
          <w:b/>
          <w:bCs/>
          <w:color w:val="auto"/>
          <w:sz w:val="24"/>
          <w:szCs w:val="24"/>
          <w:lang w:val="en-CA"/>
        </w:rPr>
        <w:t xml:space="preserve">Example ideas: </w:t>
      </w:r>
    </w:p>
    <w:p w14:paraId="2148ABE1" w14:textId="77777777" w:rsidR="00D72BD9" w:rsidRPr="0037558D" w:rsidRDefault="00D72BD9" w:rsidP="00D72BD9">
      <w:pPr>
        <w:widowControl/>
        <w:autoSpaceDE/>
        <w:autoSpaceDN/>
        <w:contextualSpacing/>
        <w:rPr>
          <w:rFonts w:ascii="Calibri" w:eastAsia="DengXian" w:hAnsi="Calibri" w:cs="Calibri"/>
          <w:color w:val="auto"/>
          <w:sz w:val="24"/>
          <w:szCs w:val="24"/>
          <w:lang w:val="en-CA"/>
        </w:rPr>
      </w:pPr>
      <w:r w:rsidRPr="0037558D">
        <w:rPr>
          <w:rFonts w:ascii="Calibri" w:eastAsia="DengXian" w:hAnsi="Calibri" w:cs="Calibri"/>
          <w:color w:val="auto"/>
          <w:sz w:val="24"/>
          <w:szCs w:val="24"/>
          <w:lang w:val="en-CA"/>
        </w:rPr>
        <w:t xml:space="preserve">Example 1.  </w:t>
      </w:r>
      <w:r w:rsidRPr="0037558D">
        <w:rPr>
          <w:rFonts w:ascii="Calibri" w:eastAsia="DengXian" w:hAnsi="Calibri" w:cs="Calibri"/>
          <w:i/>
          <w:iCs/>
          <w:color w:val="auto"/>
          <w:sz w:val="24"/>
          <w:szCs w:val="24"/>
          <w:lang w:val="en-CA"/>
        </w:rPr>
        <w:t xml:space="preserve">Hi, I’m Max, I am a </w:t>
      </w:r>
      <w:r w:rsidRPr="0037558D">
        <w:rPr>
          <w:rFonts w:ascii="Calibri" w:eastAsia="DengXian" w:hAnsi="Calibri" w:cs="Calibri"/>
          <w:i/>
          <w:iCs/>
          <w:color w:val="auto"/>
          <w:sz w:val="24"/>
          <w:szCs w:val="24"/>
          <w:u w:val="single"/>
          <w:lang w:val="en-CA"/>
        </w:rPr>
        <w:t>Registered</w:t>
      </w:r>
      <w:r w:rsidRPr="0037558D">
        <w:rPr>
          <w:rFonts w:ascii="Calibri" w:eastAsia="DengXian" w:hAnsi="Calibri" w:cs="Calibri"/>
          <w:i/>
          <w:iCs/>
          <w:color w:val="auto"/>
          <w:sz w:val="24"/>
          <w:szCs w:val="24"/>
          <w:lang w:val="en-CA"/>
        </w:rPr>
        <w:t xml:space="preserve"> Medical Laboratory Technologist in the Hematology department where I performed Coagulation tests to monitor levels of “blood thinners” in your body.  I keep my patients safe by keeping up to date with the latest science and technology.</w:t>
      </w:r>
    </w:p>
    <w:p w14:paraId="7BF6A7CF" w14:textId="77777777" w:rsidR="00D72BD9" w:rsidRPr="0037558D" w:rsidRDefault="00D72BD9" w:rsidP="00D72BD9">
      <w:pPr>
        <w:widowControl/>
        <w:autoSpaceDE/>
        <w:autoSpaceDN/>
        <w:ind w:left="720"/>
        <w:contextualSpacing/>
        <w:rPr>
          <w:rFonts w:ascii="Calibri" w:eastAsia="DengXian" w:hAnsi="Calibri" w:cs="Calibri"/>
          <w:color w:val="auto"/>
          <w:sz w:val="24"/>
          <w:szCs w:val="24"/>
          <w:lang w:val="en-CA"/>
        </w:rPr>
      </w:pPr>
    </w:p>
    <w:p w14:paraId="40909E92" w14:textId="77777777" w:rsidR="00D72BD9" w:rsidRDefault="00D72BD9" w:rsidP="00D72BD9">
      <w:pPr>
        <w:widowControl/>
        <w:autoSpaceDE/>
        <w:autoSpaceDN/>
        <w:contextualSpacing/>
        <w:rPr>
          <w:rFonts w:ascii="Calibri" w:eastAsia="DengXian" w:hAnsi="Calibri" w:cs="Calibri"/>
          <w:b/>
          <w:bCs/>
          <w:i/>
          <w:iCs/>
          <w:color w:val="auto"/>
          <w:sz w:val="24"/>
          <w:szCs w:val="24"/>
          <w:lang w:val="en-CA"/>
        </w:rPr>
      </w:pPr>
      <w:r w:rsidRPr="0037558D">
        <w:rPr>
          <w:rFonts w:ascii="Calibri" w:eastAsia="DengXian" w:hAnsi="Calibri" w:cs="Calibri"/>
          <w:color w:val="auto"/>
          <w:sz w:val="24"/>
          <w:szCs w:val="24"/>
          <w:lang w:val="en-CA"/>
        </w:rPr>
        <w:t xml:space="preserve">Example 2. </w:t>
      </w:r>
      <w:r w:rsidRPr="0037558D">
        <w:rPr>
          <w:rFonts w:ascii="Calibri" w:eastAsia="DengXian" w:hAnsi="Calibri" w:cs="Calibri"/>
          <w:i/>
          <w:iCs/>
          <w:color w:val="auto"/>
          <w:sz w:val="24"/>
          <w:szCs w:val="24"/>
          <w:lang w:val="en-CA"/>
        </w:rPr>
        <w:t xml:space="preserve">My name is Jessie and I’m a </w:t>
      </w:r>
      <w:r w:rsidRPr="0037558D">
        <w:rPr>
          <w:rFonts w:ascii="Calibri" w:eastAsia="DengXian" w:hAnsi="Calibri" w:cs="Calibri"/>
          <w:i/>
          <w:iCs/>
          <w:color w:val="auto"/>
          <w:sz w:val="24"/>
          <w:szCs w:val="24"/>
          <w:u w:val="single"/>
          <w:lang w:val="en-CA"/>
        </w:rPr>
        <w:t>Registered</w:t>
      </w:r>
      <w:r w:rsidRPr="0037558D">
        <w:rPr>
          <w:rFonts w:ascii="Calibri" w:eastAsia="DengXian" w:hAnsi="Calibri" w:cs="Calibri"/>
          <w:i/>
          <w:iCs/>
          <w:color w:val="auto"/>
          <w:sz w:val="24"/>
          <w:szCs w:val="24"/>
          <w:lang w:val="en-CA"/>
        </w:rPr>
        <w:t xml:space="preserve"> Medical Laboratory Technologist. I work in Cytology. I am essential to the healthcare system because I am highly trained to detect “pre-cancerous cells” in your Pap Smear to keep you healthier for longer</w:t>
      </w:r>
      <w:r w:rsidRPr="0037558D">
        <w:rPr>
          <w:rFonts w:ascii="Calibri" w:eastAsia="DengXian" w:hAnsi="Calibri" w:cs="Calibri"/>
          <w:b/>
          <w:bCs/>
          <w:i/>
          <w:iCs/>
          <w:color w:val="auto"/>
          <w:sz w:val="24"/>
          <w:szCs w:val="24"/>
          <w:lang w:val="en-CA"/>
        </w:rPr>
        <w:t xml:space="preserve">. </w:t>
      </w:r>
    </w:p>
    <w:p w14:paraId="07200FF3" w14:textId="77777777" w:rsidR="00D72BD9" w:rsidRPr="0037558D" w:rsidRDefault="00D72BD9" w:rsidP="00D72BD9">
      <w:pPr>
        <w:widowControl/>
        <w:autoSpaceDE/>
        <w:autoSpaceDN/>
        <w:contextualSpacing/>
        <w:rPr>
          <w:rFonts w:ascii="Calibri" w:eastAsia="DengXian" w:hAnsi="Calibri" w:cs="Calibri"/>
          <w:b/>
          <w:bCs/>
          <w:i/>
          <w:iCs/>
          <w:color w:val="auto"/>
          <w:sz w:val="24"/>
          <w:szCs w:val="24"/>
          <w:lang w:val="en-CA"/>
        </w:rPr>
      </w:pPr>
    </w:p>
    <w:p w14:paraId="741086A3" w14:textId="77777777" w:rsidR="00D72BD9" w:rsidRPr="0037558D" w:rsidRDefault="00D72BD9" w:rsidP="00D72BD9">
      <w:pPr>
        <w:widowControl/>
        <w:numPr>
          <w:ilvl w:val="0"/>
          <w:numId w:val="2"/>
        </w:numPr>
        <w:autoSpaceDE/>
        <w:autoSpaceDN/>
        <w:spacing w:line="276" w:lineRule="auto"/>
        <w:ind w:left="284" w:hanging="142"/>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 xml:space="preserve">I am one of the 700 registrants of the New Brunswick Society of Medical Laboratory Technologists who vote annually on bylaws and regulations to maintain the trust of the public and to keep them safe. </w:t>
      </w:r>
    </w:p>
    <w:p w14:paraId="3909FF3F" w14:textId="77777777" w:rsidR="00D72BD9" w:rsidRPr="0037558D" w:rsidRDefault="00D72BD9" w:rsidP="00D72BD9">
      <w:pPr>
        <w:widowControl/>
        <w:numPr>
          <w:ilvl w:val="0"/>
          <w:numId w:val="2"/>
        </w:numPr>
        <w:autoSpaceDE/>
        <w:autoSpaceDN/>
        <w:spacing w:line="276" w:lineRule="auto"/>
        <w:ind w:left="284" w:hanging="142"/>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 xml:space="preserve">I am one of the 700 registrants of the New Brunswick Society of Medical Laboratory Technologists who keep up with continuing education to maintain the trust of the public and to keep them safe. </w:t>
      </w:r>
    </w:p>
    <w:p w14:paraId="4F91DA3E" w14:textId="77777777" w:rsidR="00D72BD9" w:rsidRPr="0037558D" w:rsidRDefault="00D72BD9" w:rsidP="00D72BD9">
      <w:pPr>
        <w:widowControl/>
        <w:numPr>
          <w:ilvl w:val="0"/>
          <w:numId w:val="2"/>
        </w:numPr>
        <w:autoSpaceDE/>
        <w:autoSpaceDN/>
        <w:spacing w:line="276" w:lineRule="auto"/>
        <w:ind w:left="284" w:hanging="142"/>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 xml:space="preserve">Being a </w:t>
      </w:r>
      <w:r w:rsidRPr="0037558D">
        <w:rPr>
          <w:rFonts w:ascii="Calibri" w:eastAsia="DengXian" w:hAnsi="Calibri" w:cs="Calibri"/>
          <w:i/>
          <w:iCs/>
          <w:color w:val="auto"/>
          <w:sz w:val="24"/>
          <w:szCs w:val="24"/>
          <w:u w:val="single"/>
          <w:lang w:val="en-CA"/>
        </w:rPr>
        <w:t xml:space="preserve">Registered </w:t>
      </w:r>
      <w:r w:rsidRPr="0037558D">
        <w:rPr>
          <w:rFonts w:ascii="Calibri" w:eastAsia="DengXian" w:hAnsi="Calibri" w:cs="Calibri"/>
          <w:i/>
          <w:iCs/>
          <w:color w:val="auto"/>
          <w:sz w:val="24"/>
          <w:szCs w:val="24"/>
          <w:lang w:val="en-CA"/>
        </w:rPr>
        <w:t>Medical Laboratory Technologist means that I am accountable to the public by continuously learning the latest science and technology to keep my patients safe.</w:t>
      </w:r>
    </w:p>
    <w:p w14:paraId="296E6BDE" w14:textId="77777777" w:rsidR="00D72BD9" w:rsidRPr="0037558D" w:rsidRDefault="00D72BD9" w:rsidP="00D72BD9">
      <w:pPr>
        <w:widowControl/>
        <w:numPr>
          <w:ilvl w:val="0"/>
          <w:numId w:val="2"/>
        </w:numPr>
        <w:autoSpaceDE/>
        <w:autoSpaceDN/>
        <w:spacing w:line="276" w:lineRule="auto"/>
        <w:ind w:left="284" w:hanging="142"/>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 xml:space="preserve">Being a </w:t>
      </w:r>
      <w:r w:rsidRPr="0037558D">
        <w:rPr>
          <w:rFonts w:ascii="Calibri" w:eastAsia="DengXian" w:hAnsi="Calibri" w:cs="Calibri"/>
          <w:i/>
          <w:iCs/>
          <w:color w:val="auto"/>
          <w:sz w:val="24"/>
          <w:szCs w:val="24"/>
          <w:u w:val="single"/>
          <w:lang w:val="en-CA"/>
        </w:rPr>
        <w:t>Registered</w:t>
      </w:r>
      <w:r w:rsidRPr="0037558D">
        <w:rPr>
          <w:rFonts w:ascii="Calibri" w:eastAsia="DengXian" w:hAnsi="Calibri" w:cs="Calibri"/>
          <w:i/>
          <w:iCs/>
          <w:color w:val="auto"/>
          <w:sz w:val="24"/>
          <w:szCs w:val="24"/>
          <w:lang w:val="en-CA"/>
        </w:rPr>
        <w:t xml:space="preserve"> Medical Laboratory Technologist means that I put my patient(s)’ interest(s) above my personal interest(s). </w:t>
      </w:r>
    </w:p>
    <w:p w14:paraId="0C2CFA58" w14:textId="77777777" w:rsidR="00D72BD9" w:rsidRPr="0037558D" w:rsidRDefault="00D72BD9" w:rsidP="00D72BD9">
      <w:pPr>
        <w:widowControl/>
        <w:numPr>
          <w:ilvl w:val="0"/>
          <w:numId w:val="2"/>
        </w:numPr>
        <w:autoSpaceDE/>
        <w:autoSpaceDN/>
        <w:spacing w:line="276" w:lineRule="auto"/>
        <w:ind w:left="284" w:hanging="142"/>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Being a</w:t>
      </w:r>
      <w:r w:rsidRPr="0037558D">
        <w:rPr>
          <w:rFonts w:ascii="Calibri" w:eastAsia="DengXian" w:hAnsi="Calibri" w:cs="Calibri"/>
          <w:i/>
          <w:iCs/>
          <w:color w:val="auto"/>
          <w:sz w:val="24"/>
          <w:szCs w:val="24"/>
          <w:u w:val="single"/>
          <w:lang w:val="en-CA"/>
        </w:rPr>
        <w:t xml:space="preserve"> Registered</w:t>
      </w:r>
      <w:r w:rsidRPr="0037558D">
        <w:rPr>
          <w:rFonts w:ascii="Calibri" w:eastAsia="DengXian" w:hAnsi="Calibri" w:cs="Calibri"/>
          <w:i/>
          <w:iCs/>
          <w:color w:val="auto"/>
          <w:sz w:val="24"/>
          <w:szCs w:val="24"/>
          <w:lang w:val="en-CA"/>
        </w:rPr>
        <w:t xml:space="preserve"> Medical Laboratory Technologist means that I carry out my professional duties competently and with integrity. </w:t>
      </w:r>
    </w:p>
    <w:p w14:paraId="348CBB84" w14:textId="77777777" w:rsidR="00D72BD9" w:rsidRPr="0037558D" w:rsidRDefault="00D72BD9" w:rsidP="00D72BD9">
      <w:pPr>
        <w:widowControl/>
        <w:numPr>
          <w:ilvl w:val="0"/>
          <w:numId w:val="2"/>
        </w:numPr>
        <w:autoSpaceDE/>
        <w:autoSpaceDN/>
        <w:spacing w:line="276" w:lineRule="auto"/>
        <w:ind w:left="284" w:hanging="142"/>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 xml:space="preserve">Being a </w:t>
      </w:r>
      <w:r w:rsidRPr="0037558D">
        <w:rPr>
          <w:rFonts w:ascii="Calibri" w:eastAsia="DengXian" w:hAnsi="Calibri" w:cs="Calibri"/>
          <w:i/>
          <w:iCs/>
          <w:color w:val="auto"/>
          <w:sz w:val="24"/>
          <w:szCs w:val="24"/>
          <w:u w:val="single"/>
          <w:lang w:val="en-CA"/>
        </w:rPr>
        <w:t>Registered</w:t>
      </w:r>
      <w:r w:rsidRPr="0037558D">
        <w:rPr>
          <w:rFonts w:ascii="Calibri" w:eastAsia="DengXian" w:hAnsi="Calibri" w:cs="Calibri"/>
          <w:i/>
          <w:iCs/>
          <w:color w:val="auto"/>
          <w:sz w:val="24"/>
          <w:szCs w:val="24"/>
          <w:lang w:val="en-CA"/>
        </w:rPr>
        <w:t xml:space="preserve"> Medical Laboratory Technologist/Assistant means that patients can expect me to maintain confidentiality of all your personal and health information.</w:t>
      </w:r>
    </w:p>
    <w:p w14:paraId="16027D9D" w14:textId="77777777" w:rsidR="00D72BD9" w:rsidRPr="0037558D" w:rsidRDefault="00D72BD9" w:rsidP="00D72BD9">
      <w:pPr>
        <w:widowControl/>
        <w:numPr>
          <w:ilvl w:val="0"/>
          <w:numId w:val="2"/>
        </w:numPr>
        <w:autoSpaceDE/>
        <w:autoSpaceDN/>
        <w:spacing w:line="276" w:lineRule="auto"/>
        <w:ind w:left="284" w:hanging="142"/>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 xml:space="preserve">Being a </w:t>
      </w:r>
      <w:r w:rsidRPr="0037558D">
        <w:rPr>
          <w:rFonts w:ascii="Calibri" w:eastAsia="DengXian" w:hAnsi="Calibri" w:cs="Calibri"/>
          <w:i/>
          <w:iCs/>
          <w:color w:val="auto"/>
          <w:sz w:val="24"/>
          <w:szCs w:val="24"/>
          <w:u w:val="single"/>
          <w:lang w:val="en-CA"/>
        </w:rPr>
        <w:t>Registered</w:t>
      </w:r>
      <w:r w:rsidRPr="0037558D">
        <w:rPr>
          <w:rFonts w:ascii="Calibri" w:eastAsia="DengXian" w:hAnsi="Calibri" w:cs="Calibri"/>
          <w:i/>
          <w:iCs/>
          <w:color w:val="auto"/>
          <w:sz w:val="24"/>
          <w:szCs w:val="24"/>
          <w:lang w:val="en-CA"/>
        </w:rPr>
        <w:t xml:space="preserve"> Medical Laboratory Technologist means that I collaborate with the entire health care team to provide patients with the best care possible. </w:t>
      </w:r>
    </w:p>
    <w:p w14:paraId="7899AE86" w14:textId="77777777" w:rsidR="00D72BD9" w:rsidRPr="0037558D" w:rsidRDefault="00D72BD9" w:rsidP="00D72BD9">
      <w:pPr>
        <w:widowControl/>
        <w:numPr>
          <w:ilvl w:val="0"/>
          <w:numId w:val="2"/>
        </w:numPr>
        <w:autoSpaceDE/>
        <w:autoSpaceDN/>
        <w:spacing w:line="276" w:lineRule="auto"/>
        <w:ind w:left="284" w:hanging="142"/>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 xml:space="preserve">Being a </w:t>
      </w:r>
      <w:r w:rsidRPr="0037558D">
        <w:rPr>
          <w:rFonts w:ascii="Calibri" w:eastAsia="DengXian" w:hAnsi="Calibri" w:cs="Calibri"/>
          <w:i/>
          <w:iCs/>
          <w:color w:val="auto"/>
          <w:sz w:val="24"/>
          <w:szCs w:val="24"/>
          <w:u w:val="single"/>
          <w:lang w:val="en-CA"/>
        </w:rPr>
        <w:t>Registered</w:t>
      </w:r>
      <w:r w:rsidRPr="0037558D">
        <w:rPr>
          <w:rFonts w:ascii="Calibri" w:eastAsia="DengXian" w:hAnsi="Calibri" w:cs="Calibri"/>
          <w:i/>
          <w:iCs/>
          <w:color w:val="auto"/>
          <w:sz w:val="24"/>
          <w:szCs w:val="24"/>
          <w:lang w:val="en-CA"/>
        </w:rPr>
        <w:t xml:space="preserve"> Medical Laboratory Technologist means that I understand, </w:t>
      </w:r>
      <w:proofErr w:type="gramStart"/>
      <w:r w:rsidRPr="0037558D">
        <w:rPr>
          <w:rFonts w:ascii="Calibri" w:eastAsia="DengXian" w:hAnsi="Calibri" w:cs="Calibri"/>
          <w:i/>
          <w:iCs/>
          <w:color w:val="auto"/>
          <w:sz w:val="24"/>
          <w:szCs w:val="24"/>
          <w:lang w:val="en-CA"/>
        </w:rPr>
        <w:t>respect</w:t>
      </w:r>
      <w:proofErr w:type="gramEnd"/>
      <w:r w:rsidRPr="0037558D">
        <w:rPr>
          <w:rFonts w:ascii="Calibri" w:eastAsia="DengXian" w:hAnsi="Calibri" w:cs="Calibri"/>
          <w:i/>
          <w:iCs/>
          <w:color w:val="auto"/>
          <w:sz w:val="24"/>
          <w:szCs w:val="24"/>
          <w:lang w:val="en-CA"/>
        </w:rPr>
        <w:t xml:space="preserve"> and comply with our Code of Ethics and Standards of Practice.</w:t>
      </w:r>
    </w:p>
    <w:p w14:paraId="3AC93740" w14:textId="77777777" w:rsidR="00D72BD9" w:rsidRPr="0037558D" w:rsidRDefault="00D72BD9" w:rsidP="00D72BD9">
      <w:pPr>
        <w:widowControl/>
        <w:numPr>
          <w:ilvl w:val="0"/>
          <w:numId w:val="2"/>
        </w:numPr>
        <w:autoSpaceDE/>
        <w:autoSpaceDN/>
        <w:spacing w:line="276" w:lineRule="auto"/>
        <w:ind w:left="284" w:hanging="142"/>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 xml:space="preserve">Being a </w:t>
      </w:r>
      <w:r w:rsidRPr="0037558D">
        <w:rPr>
          <w:rFonts w:ascii="Calibri" w:eastAsia="DengXian" w:hAnsi="Calibri" w:cs="Calibri"/>
          <w:i/>
          <w:iCs/>
          <w:color w:val="auto"/>
          <w:sz w:val="24"/>
          <w:szCs w:val="24"/>
          <w:u w:val="single"/>
          <w:lang w:val="en-CA"/>
        </w:rPr>
        <w:t>Registered</w:t>
      </w:r>
      <w:r w:rsidRPr="0037558D">
        <w:rPr>
          <w:rFonts w:ascii="Calibri" w:eastAsia="DengXian" w:hAnsi="Calibri" w:cs="Calibri"/>
          <w:i/>
          <w:iCs/>
          <w:color w:val="auto"/>
          <w:sz w:val="24"/>
          <w:szCs w:val="24"/>
          <w:lang w:val="en-CA"/>
        </w:rPr>
        <w:t xml:space="preserve"> Medical Laboratory Technologist means that I am accountable and responsible for my professional and personal conduct. </w:t>
      </w:r>
    </w:p>
    <w:p w14:paraId="545973BB" w14:textId="77777777" w:rsidR="00D72BD9" w:rsidRDefault="00D72BD9" w:rsidP="00D72BD9">
      <w:pPr>
        <w:widowControl/>
        <w:autoSpaceDE/>
        <w:autoSpaceDN/>
        <w:spacing w:line="276" w:lineRule="auto"/>
        <w:contextualSpacing/>
        <w:rPr>
          <w:rFonts w:ascii="Calibri" w:eastAsia="DengXian" w:hAnsi="Calibri" w:cs="Calibri"/>
          <w:i/>
          <w:iCs/>
          <w:color w:val="auto"/>
          <w:sz w:val="24"/>
          <w:szCs w:val="24"/>
          <w:lang w:val="en-CA"/>
        </w:rPr>
      </w:pPr>
      <w:r w:rsidRPr="0037558D">
        <w:rPr>
          <w:rFonts w:ascii="Calibri" w:eastAsia="DengXian" w:hAnsi="Calibri" w:cs="Calibri"/>
          <w:i/>
          <w:iCs/>
          <w:color w:val="auto"/>
          <w:sz w:val="24"/>
          <w:szCs w:val="24"/>
          <w:lang w:val="en-CA"/>
        </w:rPr>
        <w:t xml:space="preserve">x. Being a </w:t>
      </w:r>
      <w:r w:rsidRPr="0037558D">
        <w:rPr>
          <w:rFonts w:ascii="Calibri" w:eastAsia="DengXian" w:hAnsi="Calibri" w:cs="Calibri"/>
          <w:i/>
          <w:iCs/>
          <w:color w:val="auto"/>
          <w:sz w:val="24"/>
          <w:szCs w:val="24"/>
          <w:u w:val="single"/>
          <w:lang w:val="en-CA"/>
        </w:rPr>
        <w:t>Registered</w:t>
      </w:r>
      <w:r w:rsidRPr="0037558D">
        <w:rPr>
          <w:rFonts w:ascii="Calibri" w:eastAsia="DengXian" w:hAnsi="Calibri" w:cs="Calibri"/>
          <w:i/>
          <w:iCs/>
          <w:color w:val="auto"/>
          <w:sz w:val="24"/>
          <w:szCs w:val="24"/>
          <w:lang w:val="en-CA"/>
        </w:rPr>
        <w:t xml:space="preserve"> Medical Laboratory Technologist means I contribute to continual quality improvement in </w:t>
      </w:r>
      <w:r>
        <w:rPr>
          <w:rFonts w:ascii="Calibri" w:eastAsia="DengXian" w:hAnsi="Calibri" w:cs="Calibri"/>
          <w:i/>
          <w:iCs/>
          <w:color w:val="auto"/>
          <w:sz w:val="24"/>
          <w:szCs w:val="24"/>
          <w:lang w:val="en-CA"/>
        </w:rPr>
        <w:t xml:space="preserve">your </w:t>
      </w:r>
      <w:r w:rsidRPr="0037558D">
        <w:rPr>
          <w:rFonts w:ascii="Calibri" w:eastAsia="DengXian" w:hAnsi="Calibri" w:cs="Calibri"/>
          <w:i/>
          <w:iCs/>
          <w:color w:val="auto"/>
          <w:sz w:val="24"/>
          <w:szCs w:val="24"/>
          <w:lang w:val="en-CA"/>
        </w:rPr>
        <w:t xml:space="preserve">healthcare. </w:t>
      </w:r>
    </w:p>
    <w:p w14:paraId="06B9B2D7" w14:textId="77777777" w:rsidR="00D72BD9" w:rsidRPr="0037558D" w:rsidRDefault="00D72BD9" w:rsidP="00D72BD9">
      <w:pPr>
        <w:widowControl/>
        <w:autoSpaceDE/>
        <w:autoSpaceDN/>
        <w:spacing w:line="276" w:lineRule="auto"/>
        <w:contextualSpacing/>
        <w:rPr>
          <w:rFonts w:ascii="Calibri" w:eastAsia="DengXian" w:hAnsi="Calibri" w:cs="Calibri"/>
          <w:color w:val="auto"/>
          <w:sz w:val="24"/>
          <w:szCs w:val="24"/>
          <w:lang w:val="en-CA"/>
        </w:rPr>
      </w:pPr>
    </w:p>
    <w:p w14:paraId="601B6FA6" w14:textId="1D0E96C8" w:rsidR="00546874" w:rsidRPr="00546874" w:rsidRDefault="00546874" w:rsidP="00546874">
      <w:pPr>
        <w:widowControl/>
        <w:autoSpaceDE/>
        <w:autoSpaceDN/>
        <w:contextualSpacing/>
        <w:rPr>
          <w:rFonts w:ascii="DengXian" w:eastAsia="DengXian" w:hAnsi="DengXian" w:cs="Times New Roman"/>
          <w:color w:val="auto"/>
          <w:sz w:val="20"/>
          <w:szCs w:val="20"/>
          <w:lang w:val="en-CA"/>
        </w:rPr>
      </w:pPr>
    </w:p>
    <w:sectPr w:rsidR="00546874" w:rsidRPr="00546874" w:rsidSect="006D7207">
      <w:type w:val="continuous"/>
      <w:pgSz w:w="12240" w:h="15840"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35663" w14:textId="77777777" w:rsidR="00411DAA" w:rsidRDefault="00411DAA" w:rsidP="00A43D29">
      <w:r>
        <w:separator/>
      </w:r>
    </w:p>
  </w:endnote>
  <w:endnote w:type="continuationSeparator" w:id="0">
    <w:p w14:paraId="151D11FD" w14:textId="77777777" w:rsidR="00411DAA" w:rsidRDefault="00411DAA" w:rsidP="00A43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uturaPT-Book">
    <w:altName w:val="Century Gothic"/>
    <w:charset w:val="00"/>
    <w:family w:val="swiss"/>
    <w:pitch w:val="variable"/>
    <w:sig w:usb0="A00002FF" w:usb1="5000204B" w:usb2="00000000" w:usb3="00000000" w:csb0="00000097" w:csb1="00000000"/>
  </w:font>
  <w:font w:name="Futura PT">
    <w:altName w:val="Segoe UI"/>
    <w:charset w:val="4D"/>
    <w:family w:val="swiss"/>
    <w:pitch w:val="variable"/>
    <w:sig w:usb0="00000001" w:usb1="5000204A" w:usb2="00000000" w:usb3="00000000" w:csb0="00000097" w:csb1="00000000"/>
  </w:font>
  <w:font w:name="Franklin Gothic Medium">
    <w:panose1 w:val="020B0603020102020204"/>
    <w:charset w:val="00"/>
    <w:family w:val="swiss"/>
    <w:pitch w:val="variable"/>
    <w:sig w:usb0="00000287" w:usb1="00000000" w:usb2="00000000" w:usb3="00000000" w:csb0="0000009F" w:csb1="00000000"/>
  </w:font>
  <w:font w:name="Grotesque">
    <w:charset w:val="00"/>
    <w:family w:val="swiss"/>
    <w:pitch w:val="variable"/>
    <w:sig w:usb0="80000003" w:usb1="00000000" w:usb2="00000000" w:usb3="00000000" w:csb0="00000001" w:csb1="00000000"/>
  </w:font>
  <w:font w:name="Cavolini">
    <w:charset w:val="00"/>
    <w:family w:val="script"/>
    <w:pitch w:val="variable"/>
    <w:sig w:usb0="A11526FF" w:usb1="8000000A" w:usb2="00010000" w:usb3="00000000" w:csb0="0000019F" w:csb1="00000000"/>
  </w:font>
  <w:font w:name="Dreaming Outloud Script Pro">
    <w:charset w:val="00"/>
    <w:family w:val="script"/>
    <w:pitch w:val="variable"/>
    <w:sig w:usb0="800000EF" w:usb1="0000000A" w:usb2="00000008"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E5464" w14:textId="77777777" w:rsidR="00411DAA" w:rsidRDefault="00411DAA" w:rsidP="00A43D29">
      <w:r>
        <w:separator/>
      </w:r>
    </w:p>
  </w:footnote>
  <w:footnote w:type="continuationSeparator" w:id="0">
    <w:p w14:paraId="050EB3F2" w14:textId="77777777" w:rsidR="00411DAA" w:rsidRDefault="00411DAA" w:rsidP="00A43D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A81F16"/>
    <w:multiLevelType w:val="hybridMultilevel"/>
    <w:tmpl w:val="F8E065DC"/>
    <w:lvl w:ilvl="0" w:tplc="EEBC52C0">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7EF36CA"/>
    <w:multiLevelType w:val="hybridMultilevel"/>
    <w:tmpl w:val="3A18F8AC"/>
    <w:lvl w:ilvl="0" w:tplc="1009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611C3A69"/>
    <w:multiLevelType w:val="hybridMultilevel"/>
    <w:tmpl w:val="1EA6077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7EF37B69"/>
    <w:multiLevelType w:val="hybridMultilevel"/>
    <w:tmpl w:val="E522D02E"/>
    <w:lvl w:ilvl="0" w:tplc="06986BAC">
      <w:start w:val="1"/>
      <w:numFmt w:val="decimal"/>
      <w:lvlText w:val="%1."/>
      <w:lvlJc w:val="left"/>
      <w:pPr>
        <w:ind w:left="1080" w:hanging="360"/>
      </w:pPr>
      <w:rPr>
        <w:rFonts w:asciiTheme="minorHAnsi" w:eastAsiaTheme="minorHAnsi" w:hAnsiTheme="minorHAnsi" w:cstheme="minorBid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1021666878">
    <w:abstractNumId w:val="0"/>
  </w:num>
  <w:num w:numId="2" w16cid:durableId="607548876">
    <w:abstractNumId w:val="1"/>
  </w:num>
  <w:num w:numId="3" w16cid:durableId="1659110795">
    <w:abstractNumId w:val="3"/>
  </w:num>
  <w:num w:numId="4" w16cid:durableId="1538422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KyNLA0Mzc2NDW0sDBV0lEKTi0uzszPAykwrAUAuuKiHiwAAAA="/>
  </w:docVars>
  <w:rsids>
    <w:rsidRoot w:val="009B1328"/>
    <w:rsid w:val="00033AF1"/>
    <w:rsid w:val="00187FEA"/>
    <w:rsid w:val="001D54CB"/>
    <w:rsid w:val="002B4654"/>
    <w:rsid w:val="00343F0D"/>
    <w:rsid w:val="003B0865"/>
    <w:rsid w:val="00411DAA"/>
    <w:rsid w:val="00546874"/>
    <w:rsid w:val="00571339"/>
    <w:rsid w:val="00687107"/>
    <w:rsid w:val="006D7207"/>
    <w:rsid w:val="00784B02"/>
    <w:rsid w:val="0080339E"/>
    <w:rsid w:val="008B1529"/>
    <w:rsid w:val="009645E0"/>
    <w:rsid w:val="009B1328"/>
    <w:rsid w:val="00A20177"/>
    <w:rsid w:val="00A43D29"/>
    <w:rsid w:val="00A62C25"/>
    <w:rsid w:val="00A97E9A"/>
    <w:rsid w:val="00B31813"/>
    <w:rsid w:val="00B646F7"/>
    <w:rsid w:val="00C16416"/>
    <w:rsid w:val="00C609F7"/>
    <w:rsid w:val="00C97097"/>
    <w:rsid w:val="00D62A4F"/>
    <w:rsid w:val="00D72BD9"/>
    <w:rsid w:val="00DC371B"/>
    <w:rsid w:val="00E53891"/>
    <w:rsid w:val="00F716E1"/>
    <w:rsid w:val="00F86209"/>
    <w:rsid w:val="00FA6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61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C16416"/>
    <w:rPr>
      <w:rFonts w:eastAsia="FuturaPT-Book" w:cs="FuturaPT-Book"/>
      <w:color w:val="FFFFFF" w:themeColor="background1"/>
      <w:sz w:val="28"/>
    </w:rPr>
  </w:style>
  <w:style w:type="paragraph" w:styleId="Heading1">
    <w:name w:val="heading 1"/>
    <w:basedOn w:val="Normal"/>
    <w:uiPriority w:val="9"/>
    <w:semiHidden/>
    <w:qFormat/>
    <w:pPr>
      <w:spacing w:before="134"/>
      <w:ind w:left="254" w:right="21" w:hanging="215"/>
      <w:outlineLvl w:val="0"/>
    </w:pPr>
    <w:rPr>
      <w:rFonts w:ascii="Futura PT" w:eastAsia="Futura PT" w:hAnsi="Futura PT" w:cs="Futura PT"/>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emiHidden/>
    <w:qFormat/>
    <w:rPr>
      <w:szCs w:val="28"/>
    </w:rPr>
  </w:style>
  <w:style w:type="paragraph" w:styleId="ListParagraph">
    <w:name w:val="List Paragraph"/>
    <w:basedOn w:val="Normal"/>
    <w:uiPriority w:val="1"/>
    <w:semiHidden/>
    <w:qFormat/>
  </w:style>
  <w:style w:type="paragraph" w:customStyle="1" w:styleId="TableParagraph">
    <w:name w:val="Table Paragraph"/>
    <w:basedOn w:val="Normal"/>
    <w:uiPriority w:val="1"/>
    <w:semiHidden/>
    <w:qFormat/>
  </w:style>
  <w:style w:type="paragraph" w:styleId="Header">
    <w:name w:val="header"/>
    <w:basedOn w:val="Normal"/>
    <w:link w:val="HeaderChar"/>
    <w:uiPriority w:val="99"/>
    <w:semiHidden/>
    <w:rsid w:val="00A43D29"/>
    <w:pPr>
      <w:tabs>
        <w:tab w:val="center" w:pos="4680"/>
        <w:tab w:val="right" w:pos="9360"/>
      </w:tabs>
    </w:pPr>
  </w:style>
  <w:style w:type="character" w:customStyle="1" w:styleId="HeaderChar">
    <w:name w:val="Header Char"/>
    <w:basedOn w:val="DefaultParagraphFont"/>
    <w:link w:val="Header"/>
    <w:uiPriority w:val="99"/>
    <w:semiHidden/>
    <w:rsid w:val="002B4654"/>
    <w:rPr>
      <w:rFonts w:eastAsia="FuturaPT-Book" w:cs="FuturaPT-Book"/>
      <w:color w:val="FFFFFF" w:themeColor="background1"/>
      <w:sz w:val="28"/>
    </w:rPr>
  </w:style>
  <w:style w:type="paragraph" w:styleId="Footer">
    <w:name w:val="footer"/>
    <w:basedOn w:val="Normal"/>
    <w:link w:val="FooterChar"/>
    <w:uiPriority w:val="99"/>
    <w:semiHidden/>
    <w:rsid w:val="00A43D29"/>
    <w:pPr>
      <w:tabs>
        <w:tab w:val="center" w:pos="4680"/>
        <w:tab w:val="right" w:pos="9360"/>
      </w:tabs>
    </w:pPr>
  </w:style>
  <w:style w:type="character" w:customStyle="1" w:styleId="FooterChar">
    <w:name w:val="Footer Char"/>
    <w:basedOn w:val="DefaultParagraphFont"/>
    <w:link w:val="Footer"/>
    <w:uiPriority w:val="99"/>
    <w:semiHidden/>
    <w:rsid w:val="002B4654"/>
    <w:rPr>
      <w:rFonts w:eastAsia="FuturaPT-Book" w:cs="FuturaPT-Book"/>
      <w:color w:val="FFFFFF" w:themeColor="background1"/>
      <w:sz w:val="28"/>
    </w:rPr>
  </w:style>
  <w:style w:type="table" w:styleId="TableGrid">
    <w:name w:val="Table Grid"/>
    <w:basedOn w:val="TableNormal"/>
    <w:uiPriority w:val="39"/>
    <w:rsid w:val="00A43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B4654"/>
    <w:rPr>
      <w:rFonts w:asciiTheme="majorHAnsi" w:hAnsiTheme="majorHAnsi"/>
      <w:b/>
      <w:color w:val="051930" w:themeColor="accent1"/>
      <w:sz w:val="110"/>
    </w:rPr>
  </w:style>
  <w:style w:type="character" w:customStyle="1" w:styleId="TitleChar">
    <w:name w:val="Title Char"/>
    <w:basedOn w:val="DefaultParagraphFont"/>
    <w:link w:val="Title"/>
    <w:rsid w:val="002B4654"/>
    <w:rPr>
      <w:rFonts w:asciiTheme="majorHAnsi" w:eastAsia="FuturaPT-Book" w:hAnsiTheme="majorHAnsi" w:cs="FuturaPT-Book"/>
      <w:b/>
      <w:color w:val="051930" w:themeColor="accent1"/>
      <w:sz w:val="110"/>
    </w:rPr>
  </w:style>
  <w:style w:type="paragraph" w:styleId="Subtitle">
    <w:name w:val="Subtitle"/>
    <w:basedOn w:val="Normal"/>
    <w:next w:val="Normal"/>
    <w:link w:val="SubtitleChar"/>
    <w:uiPriority w:val="1"/>
    <w:qFormat/>
    <w:rsid w:val="00A43D29"/>
    <w:rPr>
      <w:rFonts w:asciiTheme="majorHAnsi" w:hAnsiTheme="majorHAnsi"/>
      <w:color w:val="FFDE96" w:themeColor="accent3"/>
      <w:sz w:val="48"/>
    </w:rPr>
  </w:style>
  <w:style w:type="character" w:customStyle="1" w:styleId="SubtitleChar">
    <w:name w:val="Subtitle Char"/>
    <w:basedOn w:val="DefaultParagraphFont"/>
    <w:link w:val="Subtitle"/>
    <w:uiPriority w:val="1"/>
    <w:rsid w:val="002B4654"/>
    <w:rPr>
      <w:rFonts w:asciiTheme="majorHAnsi" w:eastAsia="FuturaPT-Book" w:hAnsiTheme="majorHAnsi" w:cs="FuturaPT-Book"/>
      <w:color w:val="FFDE96" w:themeColor="accent3"/>
      <w:sz w:val="48"/>
    </w:rPr>
  </w:style>
  <w:style w:type="paragraph" w:customStyle="1" w:styleId="Info">
    <w:name w:val="Info"/>
    <w:basedOn w:val="Normal"/>
    <w:next w:val="Normal"/>
    <w:uiPriority w:val="2"/>
    <w:qFormat/>
    <w:rsid w:val="00571339"/>
    <w:pPr>
      <w:spacing w:before="240" w:after="240"/>
    </w:pPr>
    <w:rPr>
      <w:rFonts w:asciiTheme="majorHAnsi" w:hAnsiTheme="majorHAnsi"/>
      <w:b/>
      <w:sz w:val="52"/>
    </w:rPr>
  </w:style>
  <w:style w:type="character" w:styleId="Strong">
    <w:name w:val="Strong"/>
    <w:basedOn w:val="DefaultParagraphFont"/>
    <w:uiPriority w:val="4"/>
    <w:qFormat/>
    <w:rsid w:val="00571339"/>
    <w:rPr>
      <w:b/>
      <w:bCs/>
    </w:rPr>
  </w:style>
  <w:style w:type="character" w:styleId="PlaceholderText">
    <w:name w:val="Placeholder Text"/>
    <w:basedOn w:val="DefaultParagraphFont"/>
    <w:uiPriority w:val="99"/>
    <w:semiHidden/>
    <w:rsid w:val="002B4654"/>
    <w:rPr>
      <w:color w:val="808080"/>
    </w:rPr>
  </w:style>
  <w:style w:type="paragraph" w:customStyle="1" w:styleId="RSVP">
    <w:name w:val="RSVP"/>
    <w:basedOn w:val="Normal"/>
    <w:uiPriority w:val="3"/>
    <w:qFormat/>
    <w:rsid w:val="00C16416"/>
    <w:pPr>
      <w:jc w:val="center"/>
    </w:pPr>
    <w:rPr>
      <w:b/>
    </w:rPr>
  </w:style>
  <w:style w:type="paragraph" w:styleId="Revision">
    <w:name w:val="Revision"/>
    <w:hidden/>
    <w:uiPriority w:val="99"/>
    <w:semiHidden/>
    <w:rsid w:val="009645E0"/>
    <w:pPr>
      <w:widowControl/>
      <w:autoSpaceDE/>
      <w:autoSpaceDN/>
    </w:pPr>
    <w:rPr>
      <w:rFonts w:eastAsia="FuturaPT-Book" w:cs="FuturaPT-Book"/>
      <w:color w:val="FFFFFF" w:themeColor="background1"/>
      <w:sz w:val="28"/>
    </w:rPr>
  </w:style>
  <w:style w:type="character" w:styleId="Hyperlink">
    <w:name w:val="Hyperlink"/>
    <w:basedOn w:val="DefaultParagraphFont"/>
    <w:uiPriority w:val="99"/>
    <w:unhideWhenUsed/>
    <w:rsid w:val="00D62A4F"/>
    <w:rPr>
      <w:color w:val="0000FF" w:themeColor="hyperlink"/>
      <w:u w:val="single"/>
    </w:rPr>
  </w:style>
  <w:style w:type="character" w:styleId="UnresolvedMention">
    <w:name w:val="Unresolved Mention"/>
    <w:basedOn w:val="DefaultParagraphFont"/>
    <w:uiPriority w:val="99"/>
    <w:semiHidden/>
    <w:unhideWhenUsed/>
    <w:rsid w:val="00D62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oveLabWeek@gmail.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789\AppData\Roaming\Microsoft\Templates\Award%20show%20event%20flyer.dotx" TargetMode="External"/></Relationships>
</file>

<file path=word/theme/theme1.xml><?xml version="1.0" encoding="utf-8"?>
<a:theme xmlns:a="http://schemas.openxmlformats.org/drawingml/2006/main" name="Award">
  <a:themeElements>
    <a:clrScheme name="AwardShow">
      <a:dk1>
        <a:srgbClr val="000000"/>
      </a:dk1>
      <a:lt1>
        <a:srgbClr val="FFFFFF"/>
      </a:lt1>
      <a:dk2>
        <a:srgbClr val="5E5E5E"/>
      </a:dk2>
      <a:lt2>
        <a:srgbClr val="D6D5D5"/>
      </a:lt2>
      <a:accent1>
        <a:srgbClr val="051930"/>
      </a:accent1>
      <a:accent2>
        <a:srgbClr val="E22F00"/>
      </a:accent2>
      <a:accent3>
        <a:srgbClr val="FFDE96"/>
      </a:accent3>
      <a:accent4>
        <a:srgbClr val="FAE232"/>
      </a:accent4>
      <a:accent5>
        <a:srgbClr val="FF644E"/>
      </a:accent5>
      <a:accent6>
        <a:srgbClr val="EF5FA7"/>
      </a:accent6>
      <a:hlink>
        <a:srgbClr val="0000FF"/>
      </a:hlink>
      <a:folHlink>
        <a:srgbClr val="FF00FF"/>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Award" id="{AEABD1A3-F123-D84A-82AD-4E40E369F775}" vid="{59F4BD01-78C2-6C41-9785-8A91B9CB085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620C6D-C4AA-4C9A-A1F0-69FCEAB35E4B}">
  <ds:schemaRefs>
    <ds:schemaRef ds:uri="http://schemas.openxmlformats.org/officeDocument/2006/bibliography"/>
  </ds:schemaRefs>
</ds:datastoreItem>
</file>

<file path=customXml/itemProps2.xml><?xml version="1.0" encoding="utf-8"?>
<ds:datastoreItem xmlns:ds="http://schemas.openxmlformats.org/officeDocument/2006/customXml" ds:itemID="{DB772AEC-EEAE-4AFE-9F5A-DCABD1184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02CE7C-BF6A-47D1-8C76-D06CB97699E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D197CA6F-193D-40A0-8844-5E3B6B9859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Award show event flyer</Template>
  <TotalTime>0</TotalTime>
  <Pages>3</Pages>
  <Words>763</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2023-03-13T15:19:00Z</dcterms:created>
  <dcterms:modified xsi:type="dcterms:W3CDTF">2023-03-13T15:19:00Z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